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7D0A5F" w14:paraId="6613AE73" w14:textId="77777777" w:rsidTr="005F2E35">
        <w:trPr>
          <w:trHeight w:val="585"/>
        </w:trPr>
        <w:tc>
          <w:tcPr>
            <w:tcW w:w="9781" w:type="dxa"/>
          </w:tcPr>
          <w:p w14:paraId="1AE30C3F" w14:textId="77777777" w:rsidR="007D0A5F" w:rsidRPr="005C0653" w:rsidRDefault="007D0A5F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13598F80" w14:textId="77777777" w:rsidR="007D0A5F" w:rsidRPr="005C0653" w:rsidRDefault="007D0A5F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6DE2E755" w14:textId="77777777" w:rsidR="007D0A5F" w:rsidRPr="005C0653" w:rsidRDefault="007D0A5F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34D18CCF" w14:textId="77777777" w:rsidR="007D0A5F" w:rsidRPr="00B9400E" w:rsidRDefault="007D0A5F" w:rsidP="005F2E35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1C185609" w14:textId="77777777" w:rsidR="007D0A5F" w:rsidRDefault="007D0A5F" w:rsidP="007D0A5F">
      <w:pPr>
        <w:pStyle w:val="Corpotesto"/>
        <w:spacing w:after="0"/>
      </w:pPr>
    </w:p>
    <w:p w14:paraId="6CA94C17" w14:textId="77777777" w:rsidR="007D0A5F" w:rsidRDefault="007D0A5F" w:rsidP="007D0A5F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7D0A5F" w14:paraId="0A4C5247" w14:textId="77777777" w:rsidTr="005F2E35">
        <w:trPr>
          <w:trHeight w:val="976"/>
        </w:trPr>
        <w:tc>
          <w:tcPr>
            <w:tcW w:w="9781" w:type="dxa"/>
          </w:tcPr>
          <w:p w14:paraId="35D910BB" w14:textId="77777777" w:rsidR="007D0A5F" w:rsidRPr="0024004F" w:rsidRDefault="007D0A5F" w:rsidP="005F2E35">
            <w:pPr>
              <w:adjustRightInd w:val="0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 </w:t>
            </w:r>
            <w:r w:rsidRPr="0024004F">
              <w:rPr>
                <w:rFonts w:ascii="Times New Roman" w:hAnsi="Times New Roman" w:cs="Times New Roman"/>
                <w:b/>
                <w:lang w:val="it-IT"/>
              </w:rPr>
              <w:t>Azione 13.1.1 “Cablaggio strutturato e sicuro all’interno degli edifici scolastici”.</w:t>
            </w:r>
          </w:p>
          <w:p w14:paraId="6363B1DE" w14:textId="77777777" w:rsidR="007D0A5F" w:rsidRPr="0024004F" w:rsidRDefault="007D0A5F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20480 del 20.07.2021</w:t>
            </w:r>
          </w:p>
          <w:p w14:paraId="02AB8CFC" w14:textId="77777777" w:rsidR="007D0A5F" w:rsidRPr="005C0653" w:rsidRDefault="007D0A5F" w:rsidP="005F2E35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 xml:space="preserve">Autorizzazione progetto nota M.I.U.R. </w:t>
            </w:r>
            <w:proofErr w:type="spellStart"/>
            <w:r w:rsidRPr="0024004F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24004F">
              <w:rPr>
                <w:rFonts w:ascii="Times New Roman" w:hAnsi="Times New Roman" w:cs="Times New Roman"/>
                <w:b/>
                <w:lang w:val="it-IT"/>
              </w:rPr>
              <w:t>. n° 40055 del 14.10.2021</w:t>
            </w:r>
          </w:p>
        </w:tc>
      </w:tr>
      <w:tr w:rsidR="007D0A5F" w14:paraId="202BA217" w14:textId="77777777" w:rsidTr="005F2E35">
        <w:trPr>
          <w:trHeight w:val="733"/>
        </w:trPr>
        <w:tc>
          <w:tcPr>
            <w:tcW w:w="9781" w:type="dxa"/>
          </w:tcPr>
          <w:p w14:paraId="2CFD2026" w14:textId="77777777" w:rsidR="007D0A5F" w:rsidRPr="0024004F" w:rsidRDefault="007D0A5F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TITOLO PROGETTO: “Cablaggio strutturato e sicuro all’interno degli edifici scolastici”</w:t>
            </w:r>
          </w:p>
          <w:p w14:paraId="05C71EAD" w14:textId="77777777" w:rsidR="007D0A5F" w:rsidRPr="0024004F" w:rsidRDefault="007D0A5F" w:rsidP="005F2E35">
            <w:pPr>
              <w:pStyle w:val="TableParagraph"/>
              <w:spacing w:before="1" w:line="225" w:lineRule="exact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24004F">
              <w:rPr>
                <w:rFonts w:ascii="Times New Roman" w:hAnsi="Times New Roman" w:cs="Times New Roman"/>
                <w:b/>
                <w:lang w:val="it-IT"/>
              </w:rPr>
              <w:t>CODICE PROGETTO: 13.1.1A-FESRPON-SI-2021-251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  <w:p w14:paraId="42F08503" w14:textId="77777777" w:rsidR="007D0A5F" w:rsidRPr="005F252E" w:rsidRDefault="007D0A5F" w:rsidP="005F2E35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B9400E">
              <w:rPr>
                <w:rFonts w:ascii="Times New Roman" w:hAnsi="Times New Roman" w:cs="Times New Roman"/>
                <w:b/>
              </w:rPr>
              <w:t xml:space="preserve">CODICE CUP: </w:t>
            </w:r>
            <w:r w:rsidRPr="005B5E47">
              <w:rPr>
                <w:rFonts w:ascii="Times New Roman" w:hAnsi="Times New Roman" w:cs="Times New Roman"/>
                <w:b/>
                <w:lang w:val="it-IT"/>
              </w:rPr>
              <w:t>I49J21004500006</w:t>
            </w:r>
            <w:r>
              <w:rPr>
                <w:rFonts w:ascii="Times New Roman" w:hAnsi="Times New Roman" w:cs="Times New Roman"/>
                <w:b/>
                <w:lang w:val="it-IT"/>
              </w:rPr>
              <w:t xml:space="preserve"> 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AE51619" w14:textId="77777777" w:rsidR="00631910" w:rsidRDefault="00631910" w:rsidP="00631910">
      <w:pPr>
        <w:spacing w:line="200" w:lineRule="exact"/>
        <w:ind w:right="-1"/>
        <w:rPr>
          <w:sz w:val="22"/>
          <w:szCs w:val="22"/>
        </w:rPr>
      </w:pPr>
    </w:p>
    <w:p w14:paraId="618D901A" w14:textId="1D2CC162" w:rsidR="00631910" w:rsidRDefault="00631910" w:rsidP="00631910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</w:t>
      </w:r>
      <w:r w:rsidR="003D7B02">
        <w:rPr>
          <w:b/>
          <w:sz w:val="22"/>
          <w:szCs w:val="22"/>
          <w:u w:val="single"/>
        </w:rPr>
        <w:t>1</w:t>
      </w:r>
      <w:r>
        <w:rPr>
          <w:b/>
          <w:sz w:val="22"/>
          <w:szCs w:val="22"/>
          <w:u w:val="single"/>
        </w:rPr>
        <w:t>:</w:t>
      </w:r>
    </w:p>
    <w:p w14:paraId="0EDE192E" w14:textId="77777777" w:rsidR="00631910" w:rsidRDefault="00631910" w:rsidP="00631910">
      <w:pPr>
        <w:adjustRightInd w:val="0"/>
        <w:rPr>
          <w:rFonts w:eastAsia="Calibri"/>
          <w:sz w:val="16"/>
          <w:szCs w:val="16"/>
        </w:rPr>
      </w:pPr>
    </w:p>
    <w:p w14:paraId="7978A41E" w14:textId="77777777" w:rsidR="00631910" w:rsidRDefault="00631910" w:rsidP="00631910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 xml:space="preserve"> - Scheda di valutazione dei titoli.</w:t>
      </w:r>
    </w:p>
    <w:p w14:paraId="243D0BC3" w14:textId="77777777" w:rsidR="00631910" w:rsidRDefault="00631910" w:rsidP="00631910">
      <w:pPr>
        <w:ind w:left="1276" w:hanging="1276"/>
        <w:rPr>
          <w:b/>
          <w:color w:val="000000"/>
          <w:sz w:val="16"/>
          <w:szCs w:val="16"/>
        </w:rPr>
      </w:pPr>
    </w:p>
    <w:p w14:paraId="54F8EADD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6C5714DF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63C8A120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DA3B0B" w14:textId="77777777" w:rsidR="00631910" w:rsidRDefault="00631910" w:rsidP="00631910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2917D67C" w14:textId="77777777" w:rsidR="00631910" w:rsidRDefault="00631910" w:rsidP="00631910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>avendo presentato istanza di partecipazione alla selezione per l’attribuzione dell’incarico di Progettista,</w:t>
      </w:r>
    </w:p>
    <w:p w14:paraId="128C2373" w14:textId="77777777" w:rsidR="00631910" w:rsidRDefault="00631910" w:rsidP="00631910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538A26F" w14:textId="77777777" w:rsidR="00631910" w:rsidRDefault="00631910" w:rsidP="00631910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08BC43E2" w14:textId="77777777" w:rsidR="00631910" w:rsidRDefault="00631910" w:rsidP="00631910">
      <w:pPr>
        <w:pStyle w:val="Normale1"/>
        <w:jc w:val="center"/>
        <w:rPr>
          <w:b/>
          <w:sz w:val="20"/>
          <w:szCs w:val="20"/>
        </w:rPr>
      </w:pPr>
    </w:p>
    <w:p w14:paraId="3984FA7C" w14:textId="77777777" w:rsidR="00631910" w:rsidRDefault="00631910" w:rsidP="00631910">
      <w:pPr>
        <w:pStyle w:val="Normale1"/>
        <w:jc w:val="center"/>
      </w:pPr>
      <w:r>
        <w:rPr>
          <w:b/>
        </w:rPr>
        <w:t>SCHEDA DI VALUTAZIONE DEI TITOLI</w:t>
      </w:r>
    </w:p>
    <w:p w14:paraId="3D8A4887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7D0D48F1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7D0A5F" w14:paraId="27E312EB" w14:textId="47099DB6" w:rsidTr="00132992">
        <w:trPr>
          <w:trHeight w:val="860"/>
        </w:trPr>
        <w:tc>
          <w:tcPr>
            <w:tcW w:w="986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9FBD3" w14:textId="77777777" w:rsidR="007D0A5F" w:rsidRPr="00154796" w:rsidRDefault="007D0A5F" w:rsidP="005F2E35">
            <w:pPr>
              <w:spacing w:line="276" w:lineRule="auto"/>
              <w:jc w:val="center"/>
            </w:pPr>
            <w:r w:rsidRPr="00154796">
              <w:rPr>
                <w:b/>
              </w:rPr>
              <w:t>Requisito/i di partecipazione:</w:t>
            </w:r>
          </w:p>
          <w:p w14:paraId="7B370646" w14:textId="77777777" w:rsidR="007D0A5F" w:rsidRPr="00154796" w:rsidRDefault="007D0A5F" w:rsidP="005F2E35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  <w:p w14:paraId="56F41D31" w14:textId="08F8AE7C" w:rsidR="007D0A5F" w:rsidRPr="00154796" w:rsidRDefault="007D0A5F" w:rsidP="005F2E35">
            <w:pPr>
              <w:jc w:val="center"/>
              <w:rPr>
                <w:b/>
              </w:rPr>
            </w:pPr>
            <w:r w:rsidRPr="00154796">
              <w:rPr>
                <w:b/>
              </w:rPr>
              <w:t>Criteri di valutazione</w:t>
            </w:r>
            <w:r>
              <w:rPr>
                <w:b/>
              </w:rPr>
              <w:t xml:space="preserve"> dei titoli</w:t>
            </w:r>
            <w:r w:rsidRPr="00154796">
              <w:rPr>
                <w:b/>
              </w:rPr>
              <w:t>:</w:t>
            </w:r>
          </w:p>
        </w:tc>
      </w:tr>
      <w:tr w:rsidR="007D0A5F" w14:paraId="578B88A1" w14:textId="0113408E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B792D" w14:textId="77777777" w:rsidR="007D0A5F" w:rsidRPr="00154796" w:rsidRDefault="007D0A5F" w:rsidP="005F2E35">
            <w:pPr>
              <w:spacing w:line="276" w:lineRule="auto"/>
              <w:rPr>
                <w:b/>
              </w:rPr>
            </w:pPr>
            <w:r w:rsidRPr="00154796">
              <w:rPr>
                <w:b/>
              </w:rPr>
              <w:t>Titoli culturali e professionali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47BBB" w14:textId="104667F5" w:rsidR="007D0A5F" w:rsidRPr="00154796" w:rsidRDefault="007D0A5F" w:rsidP="005F2E35">
            <w:pPr>
              <w:spacing w:line="276" w:lineRule="auto"/>
              <w:jc w:val="center"/>
              <w:rPr>
                <w:b/>
              </w:rPr>
            </w:pPr>
            <w:r w:rsidRPr="00154796">
              <w:rPr>
                <w:b/>
              </w:rPr>
              <w:t>Punteggio</w:t>
            </w:r>
            <w:r>
              <w:rPr>
                <w:b/>
              </w:rPr>
              <w:t xml:space="preserve">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3CC9" w14:textId="285EE6E1" w:rsidR="007D0A5F" w:rsidRPr="00154796" w:rsidRDefault="007D0A5F" w:rsidP="005F2E3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Riservato alla Commissione </w:t>
            </w:r>
          </w:p>
        </w:tc>
      </w:tr>
      <w:tr w:rsidR="007D0A5F" w14:paraId="7A3204D6" w14:textId="5048C383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55E35" w14:textId="77777777" w:rsidR="007D0A5F" w:rsidRPr="00154796" w:rsidRDefault="007D0A5F" w:rsidP="005F2E35">
            <w:pPr>
              <w:spacing w:line="276" w:lineRule="auto"/>
            </w:pPr>
            <w:r w:rsidRPr="00ED1422">
              <w:rPr>
                <w:rFonts w:eastAsia="Calibri"/>
              </w:rPr>
              <w:t>Per il titolo di diploma</w:t>
            </w:r>
            <w:r>
              <w:rPr>
                <w:rFonts w:eastAsia="Calibri"/>
              </w:rPr>
              <w:t xml:space="preserve"> di </w:t>
            </w:r>
            <w:r w:rsidRPr="00ED1422">
              <w:rPr>
                <w:rFonts w:eastAsia="Calibri"/>
              </w:rPr>
              <w:t>laurea</w:t>
            </w:r>
            <w:r>
              <w:rPr>
                <w:rFonts w:eastAsia="Calibri"/>
              </w:rPr>
              <w:t xml:space="preserve"> ad indirizzo tecnico-scientifico</w:t>
            </w:r>
            <w:r w:rsidRPr="00ED1422">
              <w:rPr>
                <w:rFonts w:eastAsia="Calibri"/>
              </w:rPr>
              <w:t xml:space="preserve"> (triennale/specialistica) </w:t>
            </w:r>
            <w:r>
              <w:rPr>
                <w:rFonts w:eastAsia="Calibri"/>
              </w:rPr>
              <w:t>è valutabile un solo titolo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BE94D" w14:textId="3EFE9CE1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4B64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4F0EB47B" w14:textId="0535E3CB" w:rsidTr="007D0A5F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08C16" w14:textId="77777777" w:rsidR="007D0A5F" w:rsidRPr="00CF1F12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063B1C0F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fino a 89................................... 7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24B02CDD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90 a 104............................... 9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15B5E3B8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7DEDBD9E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249043F2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fino a 89......................................7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4D8B63F8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90 a 99...................................10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7786FEC0" w14:textId="77777777" w:rsidR="007D0A5F" w:rsidRDefault="007D0A5F" w:rsidP="005F2E35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100 a 104............................. 15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 xml:space="preserve">punti </w:t>
            </w:r>
          </w:p>
          <w:p w14:paraId="10E80DE7" w14:textId="77777777" w:rsidR="007D0A5F" w:rsidRPr="00154796" w:rsidRDefault="007D0A5F" w:rsidP="005F2E35">
            <w:pPr>
              <w:pStyle w:val="Normale1"/>
              <w:spacing w:line="264" w:lineRule="auto"/>
              <w:rPr>
                <w:sz w:val="20"/>
                <w:szCs w:val="20"/>
              </w:rPr>
            </w:pPr>
            <w:r w:rsidRPr="00CF1F12">
              <w:rPr>
                <w:rFonts w:eastAsia="Calibri"/>
                <w:color w:val="auto"/>
                <w:sz w:val="20"/>
                <w:szCs w:val="20"/>
              </w:rPr>
              <w:t>da 105 a 110 e lode ..................20</w:t>
            </w:r>
            <w:r>
              <w:rPr>
                <w:rFonts w:eastAsia="Calibri"/>
                <w:color w:val="auto"/>
                <w:sz w:val="20"/>
                <w:szCs w:val="20"/>
              </w:rPr>
              <w:t xml:space="preserve"> </w:t>
            </w:r>
            <w:r w:rsidRPr="00CF1F12">
              <w:rPr>
                <w:rFonts w:eastAsia="Calibri"/>
                <w:color w:val="auto"/>
                <w:sz w:val="20"/>
                <w:szCs w:val="20"/>
              </w:rPr>
              <w:t>punt</w:t>
            </w:r>
            <w:r>
              <w:rPr>
                <w:rFonts w:eastAsia="Calibri"/>
                <w:color w:val="auto"/>
                <w:sz w:val="20"/>
                <w:szCs w:val="20"/>
              </w:rPr>
              <w:t>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A1E07" w14:textId="77777777" w:rsidR="007D0A5F" w:rsidRPr="00154796" w:rsidRDefault="007D0A5F" w:rsidP="005F2E35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9984" w14:textId="77777777" w:rsidR="007D0A5F" w:rsidRPr="00154796" w:rsidRDefault="007D0A5F" w:rsidP="005F2E35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7D0A5F" w14:paraId="61D1D8D5" w14:textId="1DBE54B1" w:rsidTr="007D0A5F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EA688" w14:textId="77777777" w:rsidR="007D0A5F" w:rsidRPr="00154796" w:rsidRDefault="007D0A5F" w:rsidP="005F2E35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76CB2" w14:textId="48D5394E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C7F8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10D428FB" w14:textId="56DB3B60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85100" w14:textId="77777777" w:rsidR="007D0A5F" w:rsidRPr="00154796" w:rsidRDefault="007D0A5F" w:rsidP="005F2E35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83CE1" w14:textId="37044FCF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BA40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7ECCAB7D" w14:textId="12D30411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E33A" w14:textId="77777777" w:rsidR="007D0A5F" w:rsidRPr="00154796" w:rsidRDefault="007D0A5F" w:rsidP="005F2E35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6C127" w14:textId="77777777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B959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67957F45" w14:textId="41865583" w:rsidTr="007D0A5F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BCEB4" w14:textId="3F4934EE" w:rsidR="007D0A5F" w:rsidRPr="00154796" w:rsidRDefault="007D0A5F" w:rsidP="007D0A5F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Competenze</w:t>
            </w:r>
            <w:r w:rsidRPr="00154796">
              <w:rPr>
                <w:b/>
                <w:bCs/>
              </w:rPr>
              <w:t xml:space="preserve"> professionali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Max</w:t>
            </w:r>
            <w:proofErr w:type="spellEnd"/>
            <w:r>
              <w:rPr>
                <w:b/>
                <w:bCs/>
              </w:rPr>
              <w:t xml:space="preserve"> punti 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</w:rPr>
              <w:t>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55AF" w14:textId="77777777" w:rsidR="007D0A5F" w:rsidRDefault="007D0A5F" w:rsidP="005F2E35">
            <w:pPr>
              <w:spacing w:line="276" w:lineRule="auto"/>
              <w:rPr>
                <w:b/>
                <w:bCs/>
              </w:rPr>
            </w:pPr>
          </w:p>
        </w:tc>
      </w:tr>
      <w:tr w:rsidR="007D0A5F" w14:paraId="51013047" w14:textId="51630545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5687" w14:textId="77777777" w:rsidR="007D0A5F" w:rsidRPr="00154796" w:rsidRDefault="007D0A5F" w:rsidP="005F2E35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4586D" w14:textId="768075B6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E1B14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187F78B8" w14:textId="23F1C780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5F61A" w14:textId="77777777" w:rsidR="007D0A5F" w:rsidRDefault="007D0A5F" w:rsidP="005F2E35">
            <w:pPr>
              <w:spacing w:line="276" w:lineRule="auto"/>
            </w:pPr>
            <w:r>
              <w:t>Esperienza e abilità nella progettazione CAD e nel dimensionamento di edifici e/o impianti 1 punto per esperienza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F02E9" w14:textId="3930AC7F" w:rsidR="007D0A5F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4F4C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7DBB7468" w14:textId="6811C942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6D6AD" w14:textId="77777777" w:rsidR="007D0A5F" w:rsidRDefault="007D0A5F" w:rsidP="005F2E35">
            <w:pPr>
              <w:spacing w:line="276" w:lineRule="auto"/>
            </w:pPr>
            <w:r>
              <w:t xml:space="preserve">Esperienza pregressa in progettazioni di reti LAN/WLAN 1 punto per esperienza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68EA7" w14:textId="1B5654D6" w:rsidR="007D0A5F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E117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283F1634" w14:textId="2561E95A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DAE86" w14:textId="77777777" w:rsidR="007D0A5F" w:rsidRPr="00154796" w:rsidRDefault="007D0A5F" w:rsidP="005F2E35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CFE27" w14:textId="5A016145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EBCD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03F1E55C" w14:textId="53FFE399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A248" w14:textId="77777777" w:rsidR="007D0A5F" w:rsidRDefault="007D0A5F" w:rsidP="005F2E35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57262" w14:textId="01FD7182" w:rsidR="007D0A5F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B5367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762F5EC2" w14:textId="054B62B3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8A008" w14:textId="77777777" w:rsidR="007D0A5F" w:rsidRPr="00154796" w:rsidRDefault="007D0A5F" w:rsidP="005F2E35">
            <w:pPr>
              <w:spacing w:line="276" w:lineRule="auto"/>
            </w:pPr>
            <w:r>
              <w:t>Esperienza di animatore/componente team digitale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05A26" w14:textId="72F828BE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1D0F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4A03D172" w14:textId="43658C7C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33B74" w14:textId="77777777" w:rsidR="007D0A5F" w:rsidRPr="00154796" w:rsidRDefault="007D0A5F" w:rsidP="005F2E35">
            <w:pPr>
              <w:spacing w:line="276" w:lineRule="auto"/>
            </w:pPr>
            <w:r>
              <w:t>Esperienza di coordinatore dei laboratori informatici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C981A" w14:textId="353FFAC9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4831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1D12E1A2" w14:textId="769D3CCA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6DE81" w14:textId="77777777" w:rsidR="007D0A5F" w:rsidRDefault="007D0A5F" w:rsidP="005F2E35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2B768" w14:textId="7284C1DD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0C0B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781F7072" w14:textId="6004C2CF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6B6F3" w14:textId="77777777" w:rsidR="007D0A5F" w:rsidRDefault="007D0A5F" w:rsidP="005F2E35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583D6" w14:textId="6A0E3B1C" w:rsidR="007D0A5F" w:rsidRPr="00154796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5D9C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4B7A5F71" w14:textId="22BDFE6B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9BF18" w14:textId="77777777" w:rsidR="007D0A5F" w:rsidRDefault="007D0A5F" w:rsidP="005F2E35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4FB53" w14:textId="3B76964F" w:rsidR="007D0A5F" w:rsidRDefault="007D0A5F" w:rsidP="005F2E35">
            <w:pPr>
              <w:spacing w:line="276" w:lineRule="auto"/>
              <w:jc w:val="center"/>
            </w:pPr>
            <w:bookmarkStart w:id="0" w:name="_GoBack"/>
            <w:bookmarkEnd w:id="0"/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130E" w14:textId="77777777" w:rsidR="007D0A5F" w:rsidRDefault="007D0A5F" w:rsidP="005F2E35">
            <w:pPr>
              <w:spacing w:line="276" w:lineRule="auto"/>
              <w:jc w:val="center"/>
            </w:pPr>
          </w:p>
        </w:tc>
      </w:tr>
      <w:tr w:rsidR="007D0A5F" w14:paraId="3C82FFA2" w14:textId="48A5E52A" w:rsidTr="007D0A5F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C460C" w14:textId="77777777" w:rsidR="007D0A5F" w:rsidRDefault="007D0A5F" w:rsidP="005F2E35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8110D" w14:textId="4F7133EF" w:rsidR="007D0A5F" w:rsidRDefault="007D0A5F" w:rsidP="005F2E35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5773" w14:textId="77777777" w:rsidR="007D0A5F" w:rsidRDefault="007D0A5F" w:rsidP="005F2E35">
            <w:pPr>
              <w:spacing w:line="276" w:lineRule="auto"/>
              <w:jc w:val="center"/>
            </w:pPr>
          </w:p>
        </w:tc>
      </w:tr>
    </w:tbl>
    <w:p w14:paraId="0895B083" w14:textId="77777777" w:rsidR="007D0A5F" w:rsidRDefault="007D0A5F" w:rsidP="007D0A5F">
      <w:pPr>
        <w:adjustRightInd w:val="0"/>
        <w:rPr>
          <w:rFonts w:eastAsia="Calibri"/>
          <w:b/>
          <w:u w:val="single"/>
        </w:rPr>
      </w:pPr>
    </w:p>
    <w:p w14:paraId="25A7860B" w14:textId="77777777" w:rsidR="00631910" w:rsidRDefault="00631910" w:rsidP="00631910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26CE2CF0" w14:textId="77777777" w:rsidR="00631910" w:rsidRDefault="00631910" w:rsidP="00631910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4E9EBDF7" w14:textId="77777777" w:rsidR="00631910" w:rsidRDefault="00631910" w:rsidP="00631910">
      <w:pPr>
        <w:spacing w:line="276" w:lineRule="auto"/>
        <w:rPr>
          <w:rFonts w:eastAsia="Calibri"/>
        </w:rPr>
      </w:pPr>
      <w:r>
        <w:rPr>
          <w:rFonts w:eastAsia="Calibri"/>
        </w:rPr>
        <w:t>Catania,  ______________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    Firma _________________________________________</w:t>
      </w:r>
    </w:p>
    <w:p w14:paraId="3AEA9136" w14:textId="77777777" w:rsidR="00631910" w:rsidRDefault="00631910" w:rsidP="00631910">
      <w:pPr>
        <w:spacing w:line="276" w:lineRule="auto"/>
        <w:rPr>
          <w:rFonts w:eastAsia="Calibri"/>
        </w:rPr>
      </w:pPr>
    </w:p>
    <w:p w14:paraId="2DD09C90" w14:textId="5B53D9CF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B7604" w14:textId="77777777" w:rsidR="006E462F" w:rsidRDefault="006E462F">
      <w:r>
        <w:separator/>
      </w:r>
    </w:p>
  </w:endnote>
  <w:endnote w:type="continuationSeparator" w:id="0">
    <w:p w14:paraId="2F4F895F" w14:textId="77777777" w:rsidR="006E462F" w:rsidRDefault="006E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B2DD9" w14:textId="77777777" w:rsidR="006E462F" w:rsidRDefault="006E462F">
      <w:r>
        <w:separator/>
      </w:r>
    </w:p>
  </w:footnote>
  <w:footnote w:type="continuationSeparator" w:id="0">
    <w:p w14:paraId="60AE9091" w14:textId="77777777" w:rsidR="006E462F" w:rsidRDefault="006E4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D7B02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255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1910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6E462F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C61D1"/>
    <w:rsid w:val="007D0A5F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</TotalTime>
  <Pages>2</Pages>
  <Words>483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6</cp:revision>
  <cp:lastPrinted>2018-11-08T14:16:00Z</cp:lastPrinted>
  <dcterms:created xsi:type="dcterms:W3CDTF">2022-03-02T17:22:00Z</dcterms:created>
  <dcterms:modified xsi:type="dcterms:W3CDTF">2022-03-07T17:01:00Z</dcterms:modified>
</cp:coreProperties>
</file>