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- pec: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58E0F100" w14:textId="6D8E4B8D" w:rsidR="00F808F6" w:rsidRPr="005C0653" w:rsidRDefault="00F808F6" w:rsidP="00681374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</w:t>
            </w:r>
            <w:r w:rsidR="00102620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Azione 13.1.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2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“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Digital board: trasformazione digitale nella didattica e nell’organizzazione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”.</w:t>
            </w:r>
          </w:p>
          <w:p w14:paraId="46FBCD3F" w14:textId="0A57F77A" w:rsidR="00B9400E" w:rsidRPr="005C0653" w:rsidRDefault="00B9400E" w:rsidP="00F808F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prot. n° </w:t>
            </w:r>
            <w:r w:rsidR="00E509B6" w:rsidRPr="005C0653">
              <w:rPr>
                <w:rFonts w:ascii="Times New Roman" w:hAnsi="Times New Roman" w:cs="Times New Roman"/>
                <w:b/>
                <w:lang w:val="it-IT"/>
              </w:rPr>
              <w:t>2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8966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 del 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06.09.2021</w:t>
            </w:r>
          </w:p>
          <w:p w14:paraId="254C3DEF" w14:textId="7494E2E3" w:rsidR="0006591D" w:rsidRPr="005C0653" w:rsidRDefault="00B9400E" w:rsidP="00051C3B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Autorizzazione progetto </w:t>
            </w:r>
            <w:r w:rsidR="00260FA1" w:rsidRPr="005C0653">
              <w:rPr>
                <w:rFonts w:ascii="Times New Roman" w:hAnsi="Times New Roman" w:cs="Times New Roman"/>
                <w:b/>
                <w:lang w:val="it-IT"/>
              </w:rPr>
              <w:t xml:space="preserve">nota 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M.I.U.R. prot. n° </w:t>
            </w:r>
            <w:r w:rsidR="00051C3B" w:rsidRPr="005C0653">
              <w:rPr>
                <w:rFonts w:ascii="Times New Roman" w:hAnsi="Times New Roman" w:cs="Times New Roman"/>
                <w:b/>
                <w:lang w:val="it-IT"/>
              </w:rPr>
              <w:t>42550 del 02.11.2021</w:t>
            </w:r>
          </w:p>
        </w:tc>
      </w:tr>
      <w:tr w:rsidR="0006591D" w14:paraId="2986EFE0" w14:textId="77777777" w:rsidTr="0006591D">
        <w:trPr>
          <w:trHeight w:val="733"/>
        </w:trPr>
        <w:tc>
          <w:tcPr>
            <w:tcW w:w="9781" w:type="dxa"/>
          </w:tcPr>
          <w:p w14:paraId="0E32889F" w14:textId="5105C20E" w:rsidR="00B9400E" w:rsidRPr="005C0653" w:rsidRDefault="00B9400E" w:rsidP="00DE690C">
            <w:pPr>
              <w:adjustRightInd w:val="0"/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TITOLO PROGETTO: “</w:t>
            </w:r>
            <w:r w:rsidR="005F252E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Dotazione di attrezzature per la trasformazione digitale della didattica e dell’organizzazione scolastica</w:t>
            </w:r>
            <w:r w:rsidR="00002B3A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</w:t>
            </w:r>
          </w:p>
          <w:p w14:paraId="00DD74CD" w14:textId="5E3DFAB0" w:rsidR="00B9400E" w:rsidRPr="005C0653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PROGETTO: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13.1.2A-FESRPON-SI-2021-150</w:t>
            </w:r>
          </w:p>
          <w:p w14:paraId="6725A063" w14:textId="6A3AB547" w:rsidR="0006591D" w:rsidRPr="005F252E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CUP: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I49J21006130006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6FA620F4" w14:textId="77777777" w:rsidR="00443207" w:rsidRPr="0087138F" w:rsidRDefault="00443207" w:rsidP="00443207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>ALLEGATO A:</w:t>
      </w:r>
    </w:p>
    <w:p w14:paraId="534B29E0" w14:textId="77777777" w:rsidR="00443207" w:rsidRPr="009961C4" w:rsidRDefault="00443207" w:rsidP="00443207">
      <w:pPr>
        <w:pStyle w:val="Corpotesto"/>
        <w:spacing w:before="11"/>
        <w:rPr>
          <w:sz w:val="16"/>
          <w:szCs w:val="16"/>
        </w:rPr>
      </w:pPr>
    </w:p>
    <w:p w14:paraId="05924C52" w14:textId="77777777" w:rsidR="00443207" w:rsidRPr="0087138F" w:rsidRDefault="00443207" w:rsidP="00443207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>.</w:t>
      </w:r>
    </w:p>
    <w:p w14:paraId="5886A660" w14:textId="77777777" w:rsidR="00443207" w:rsidRPr="009961C4" w:rsidRDefault="00443207" w:rsidP="00443207">
      <w:pPr>
        <w:adjustRightInd w:val="0"/>
        <w:ind w:left="993"/>
        <w:rPr>
          <w:sz w:val="16"/>
          <w:szCs w:val="16"/>
        </w:rPr>
      </w:pPr>
    </w:p>
    <w:p w14:paraId="40A9A0BE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Il/la sottoscritt_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46887A21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nat__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>__ Prov. _______</w:t>
      </w:r>
    </w:p>
    <w:p w14:paraId="7CC22D69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405504CA" w14:textId="54455F9A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 xml:space="preserve">e_mail: </w:t>
      </w:r>
      <w:r>
        <w:rPr>
          <w:rFonts w:ascii="Times New Roman" w:eastAsia="Calibri" w:hAnsi="Times New Roman"/>
        </w:rPr>
        <w:t>_______________</w:t>
      </w:r>
      <w:r w:rsidRPr="0087138F">
        <w:rPr>
          <w:rFonts w:ascii="Times New Roman" w:eastAsia="Calibri" w:hAnsi="Times New Roman"/>
        </w:rPr>
        <w:t>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8A585BD" w14:textId="136DAAEE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Titolo di studio posseduto____________________________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21085AA9" w14:textId="55359E62" w:rsidR="00443207" w:rsidRPr="0087138F" w:rsidRDefault="00443207" w:rsidP="00443207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sede di attuale servizio): _________________________________________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</w:t>
      </w:r>
      <w:r>
        <w:rPr>
          <w:rFonts w:ascii="Times New Roman" w:eastAsia="Calibri" w:hAnsi="Times New Roman"/>
        </w:rPr>
        <w:t>________________________</w:t>
      </w:r>
    </w:p>
    <w:p w14:paraId="588AC54F" w14:textId="77777777" w:rsidR="00443207" w:rsidRPr="0087138F" w:rsidRDefault="00443207" w:rsidP="00443207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EC03F37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Progettista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104600D1" w14:textId="6CEA48B8" w:rsidR="00443207" w:rsidRPr="009961C4" w:rsidRDefault="00443207" w:rsidP="00443207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276" w:lineRule="auto"/>
        <w:rPr>
          <w:b/>
          <w:color w:val="000000"/>
        </w:rPr>
      </w:pPr>
      <w:r w:rsidRPr="005C0653">
        <w:rPr>
          <w:b/>
        </w:rPr>
        <w:lastRenderedPageBreak/>
        <w:t>13.1.2A-FESRPON-SI-2021-150</w:t>
      </w:r>
      <w:r w:rsidRPr="009961C4">
        <w:rPr>
          <w:b/>
        </w:rPr>
        <w:t>– Titolo: “Dotazione di attrezzature per la trasformazione digitale della didattica e dell’organizzazione scolastica”</w:t>
      </w:r>
    </w:p>
    <w:p w14:paraId="689A119D" w14:textId="77777777" w:rsidR="00443207" w:rsidRPr="00443207" w:rsidRDefault="00443207" w:rsidP="00443207">
      <w:pPr>
        <w:pStyle w:val="Paragrafoelenco"/>
        <w:adjustRightInd w:val="0"/>
        <w:spacing w:line="276" w:lineRule="auto"/>
        <w:rPr>
          <w:rFonts w:eastAsia="Calibri"/>
          <w:sz w:val="12"/>
          <w:szCs w:val="12"/>
        </w:rPr>
      </w:pPr>
    </w:p>
    <w:p w14:paraId="79A29D02" w14:textId="77777777" w:rsidR="00443207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6E6E41EC" w14:textId="3989ADC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</w:t>
      </w:r>
      <w:r>
        <w:rPr>
          <w:rFonts w:ascii="Times New Roman" w:hAnsi="Times New Roman"/>
        </w:rPr>
        <w:t xml:space="preserve"> seguito di procedimenti penali ovvero __</w:t>
      </w:r>
      <w:r w:rsidRPr="0087138F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>_______________________________</w:t>
      </w:r>
      <w:r w:rsidRPr="0087138F">
        <w:rPr>
          <w:rFonts w:ascii="Times New Roman" w:hAnsi="Times New Roman"/>
        </w:rPr>
        <w:t>________ ;</w:t>
      </w:r>
    </w:p>
    <w:p w14:paraId="16E3DFAA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3F084A02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3C0C12FB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3641025F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704D285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F0D3A9F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098E9472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tabella di valutazione dei titoli per selezione di esperto progettista</w:t>
      </w:r>
      <w:r>
        <w:rPr>
          <w:rFonts w:ascii="Times New Roman" w:hAnsi="Times New Roman"/>
        </w:rPr>
        <w:t>;</w:t>
      </w:r>
    </w:p>
    <w:p w14:paraId="3DE1931C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11D56DC5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3E0D4D1" w14:textId="77777777" w:rsidR="00443207" w:rsidRPr="0087138F" w:rsidRDefault="00443207" w:rsidP="00443207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23511CE3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>a sottoscritto/a esprime il proprio consenso affinché i dati forniti possano essere trattati nel rispetto del D.L.vo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>03 e ss.mm.ii.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79CDE476" w14:textId="77777777" w:rsidR="00443207" w:rsidRPr="0087138F" w:rsidRDefault="00443207" w:rsidP="00443207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DD09C90" w14:textId="45206BF1" w:rsidR="00443207" w:rsidRPr="004B6236" w:rsidRDefault="00443207" w:rsidP="004B6236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</w:t>
      </w:r>
      <w:bookmarkStart w:id="0" w:name="_GoBack"/>
      <w:bookmarkEnd w:id="0"/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F5F99" w14:textId="77777777" w:rsidR="00930F14" w:rsidRDefault="00930F14">
      <w:r>
        <w:separator/>
      </w:r>
    </w:p>
  </w:endnote>
  <w:endnote w:type="continuationSeparator" w:id="0">
    <w:p w14:paraId="06B8AAEE" w14:textId="77777777" w:rsidR="00930F14" w:rsidRDefault="0093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74E08" w14:textId="77777777" w:rsidR="00930F14" w:rsidRDefault="00930F14">
      <w:r>
        <w:separator/>
      </w:r>
    </w:p>
  </w:footnote>
  <w:footnote w:type="continuationSeparator" w:id="0">
    <w:p w14:paraId="47948965" w14:textId="77777777" w:rsidR="00930F14" w:rsidRDefault="00930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57</TotalTime>
  <Pages>2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6</cp:revision>
  <cp:lastPrinted>2018-11-08T14:16:00Z</cp:lastPrinted>
  <dcterms:created xsi:type="dcterms:W3CDTF">2022-03-01T21:59:00Z</dcterms:created>
  <dcterms:modified xsi:type="dcterms:W3CDTF">2022-03-02T16:55:00Z</dcterms:modified>
</cp:coreProperties>
</file>