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805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805"/>
      </w:tblGrid>
      <w:tr w:rsidR="0006591D" w14:paraId="78F0C8CC" w14:textId="77777777" w:rsidTr="00125035">
        <w:trPr>
          <w:trHeight w:val="865"/>
        </w:trPr>
        <w:tc>
          <w:tcPr>
            <w:tcW w:w="9805" w:type="dxa"/>
          </w:tcPr>
          <w:tbl>
            <w:tblPr>
              <w:tblStyle w:val="TableNormal"/>
              <w:tblW w:w="9795" w:type="dxa"/>
              <w:tblInd w:w="5" w:type="dxa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795"/>
            </w:tblGrid>
            <w:tr w:rsidR="00125035" w14:paraId="6977CBD8" w14:textId="77777777" w:rsidTr="00125035">
              <w:trPr>
                <w:trHeight w:val="865"/>
              </w:trPr>
              <w:tc>
                <w:tcPr>
                  <w:tcW w:w="9795" w:type="dxa"/>
                </w:tcPr>
                <w:p w14:paraId="6D1A4BA6" w14:textId="77777777" w:rsidR="00125035" w:rsidRPr="00F724F3" w:rsidRDefault="00125035" w:rsidP="007476D0">
                  <w:pPr>
                    <w:pStyle w:val="Titolo1"/>
                    <w:spacing w:before="119"/>
                    <w:ind w:left="142" w:right="133" w:firstLine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  <w:lang w:val="it-IT"/>
                    </w:rPr>
                    <w:t xml:space="preserve">Fondi Strutturali Europei – Programma Operativo Nazionale “Per la scuola, competenze e ambienti per l’apprendimento” 2014-2020 - Asse II - Infrastrutture per l’istruzione – Fondo Europeo di Sviluppo Regionale (FESR) – REACT EU. </w:t>
                  </w:r>
                  <w:r w:rsidRPr="00125035">
                    <w:rPr>
                      <w:rFonts w:ascii="Times New Roman" w:hAnsi="Times New Roman" w:cs="Times New Roman"/>
                      <w:sz w:val="24"/>
                      <w:szCs w:val="24"/>
                      <w:lang w:val="it-IT"/>
                    </w:rPr>
                    <w:t xml:space="preserve"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dell’economia - Avviso pubblico </w:t>
                  </w:r>
                  <w:proofErr w:type="spellStart"/>
                  <w:r w:rsidRPr="00125035">
                    <w:rPr>
                      <w:rFonts w:ascii="Times New Roman" w:hAnsi="Times New Roman" w:cs="Times New Roman"/>
                      <w:sz w:val="24"/>
                      <w:szCs w:val="24"/>
                      <w:lang w:val="it-IT"/>
                    </w:rPr>
                    <w:t>prot</w:t>
                  </w:r>
                  <w:proofErr w:type="spellEnd"/>
                  <w:r w:rsidRPr="00125035">
                    <w:rPr>
                      <w:rFonts w:ascii="Times New Roman" w:hAnsi="Times New Roman" w:cs="Times New Roman"/>
                      <w:sz w:val="24"/>
                      <w:szCs w:val="24"/>
                      <w:lang w:val="it-IT"/>
                    </w:rPr>
                    <w:t xml:space="preserve">. n. 38007 del 27 maggio 2022 “Ambienti didattici innovativi per la scuola dell’infanzia”. </w:t>
                  </w:r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13.1.5 – “</w:t>
                  </w:r>
                  <w:proofErr w:type="spellStart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Ambienti</w:t>
                  </w:r>
                  <w:proofErr w:type="spellEnd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didattici</w:t>
                  </w:r>
                  <w:proofErr w:type="spellEnd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innovativi</w:t>
                  </w:r>
                  <w:proofErr w:type="spellEnd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per le </w:t>
                  </w:r>
                  <w:proofErr w:type="spellStart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scuole</w:t>
                  </w:r>
                  <w:proofErr w:type="spellEnd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dell’infanzia</w:t>
                  </w:r>
                  <w:proofErr w:type="spellEnd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”.</w:t>
                  </w:r>
                </w:p>
                <w:p w14:paraId="24D513BF" w14:textId="77777777" w:rsidR="00125035" w:rsidRPr="00125035" w:rsidRDefault="00125035" w:rsidP="007476D0">
                  <w:pPr>
                    <w:ind w:left="142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it-IT"/>
                    </w:rPr>
                  </w:pPr>
                  <w:proofErr w:type="spellStart"/>
                  <w:r w:rsidRPr="00125035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it-IT"/>
                    </w:rPr>
                    <w:t>Sottoazione</w:t>
                  </w:r>
                  <w:proofErr w:type="spellEnd"/>
                  <w:r w:rsidRPr="00125035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it-IT"/>
                    </w:rPr>
                    <w:t xml:space="preserve"> 13.1.5A – </w:t>
                  </w:r>
                  <w:r w:rsidRPr="0012503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it-IT"/>
                    </w:rPr>
                    <w:t>“Ambienti didattici innovativi per le scuole dell’infanzia”</w:t>
                  </w:r>
                </w:p>
                <w:p w14:paraId="1D635B22" w14:textId="77777777" w:rsidR="00125035" w:rsidRPr="00125035" w:rsidRDefault="00125035" w:rsidP="007476D0">
                  <w:pPr>
                    <w:pStyle w:val="Titolo1"/>
                    <w:spacing w:line="297" w:lineRule="auto"/>
                    <w:ind w:left="142" w:right="2293" w:firstLine="0"/>
                    <w:jc w:val="left"/>
                    <w:outlineLvl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t-IT"/>
                    </w:rPr>
                  </w:pPr>
                  <w:r w:rsidRPr="00125035">
                    <w:rPr>
                      <w:rFonts w:ascii="Times New Roman" w:hAnsi="Times New Roman" w:cs="Times New Roman"/>
                      <w:sz w:val="24"/>
                      <w:szCs w:val="24"/>
                      <w:lang w:val="it-IT"/>
                    </w:rPr>
                    <w:t xml:space="preserve">Codice identificativo progetto: </w:t>
                  </w:r>
                  <w:r w:rsidRPr="0012503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t-IT"/>
                    </w:rPr>
                    <w:t>13.1.5A-FESRPON-SI-2022-259</w:t>
                  </w:r>
                </w:p>
                <w:p w14:paraId="07ABEB8A" w14:textId="77777777" w:rsidR="00125035" w:rsidRPr="00F724F3" w:rsidRDefault="00125035" w:rsidP="007476D0">
                  <w:pPr>
                    <w:pStyle w:val="TableParagraph"/>
                    <w:spacing w:line="225" w:lineRule="exact"/>
                    <w:ind w:left="0"/>
                    <w:jc w:val="both"/>
                    <w:rPr>
                      <w:rFonts w:ascii="Times New Roman" w:hAnsi="Times New Roman" w:cs="Times New Roman"/>
                      <w:b/>
                      <w:lang w:val="it-IT"/>
                    </w:rPr>
                  </w:pPr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  <w:lang w:val="it-IT"/>
                    </w:rPr>
                    <w:t xml:space="preserve">   </w:t>
                  </w:r>
                  <w:r w:rsidRPr="00F724F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CUP I44D22000560006</w:t>
                  </w:r>
                </w:p>
              </w:tc>
            </w:tr>
          </w:tbl>
          <w:p w14:paraId="254C3DEF" w14:textId="02114F42" w:rsidR="0006591D" w:rsidRPr="005C0653" w:rsidRDefault="0006591D" w:rsidP="00280503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1AE51619" w14:textId="77777777" w:rsidR="00631910" w:rsidRDefault="00631910" w:rsidP="00631910">
      <w:pPr>
        <w:spacing w:line="200" w:lineRule="exact"/>
        <w:ind w:right="-1"/>
        <w:rPr>
          <w:sz w:val="22"/>
          <w:szCs w:val="22"/>
        </w:rPr>
      </w:pPr>
    </w:p>
    <w:p w14:paraId="618D901A" w14:textId="1D2CC162" w:rsidR="00631910" w:rsidRDefault="00631910" w:rsidP="00631910">
      <w:pPr>
        <w:pStyle w:val="Corpotes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ALLEGATO C.</w:t>
      </w:r>
      <w:r w:rsidR="003D7B02">
        <w:rPr>
          <w:b/>
          <w:sz w:val="22"/>
          <w:szCs w:val="22"/>
          <w:u w:val="single"/>
        </w:rPr>
        <w:t>1</w:t>
      </w:r>
      <w:r>
        <w:rPr>
          <w:b/>
          <w:sz w:val="22"/>
          <w:szCs w:val="22"/>
          <w:u w:val="single"/>
        </w:rPr>
        <w:t>:</w:t>
      </w:r>
    </w:p>
    <w:p w14:paraId="0EDE192E" w14:textId="77777777" w:rsidR="00631910" w:rsidRDefault="00631910" w:rsidP="00631910">
      <w:pPr>
        <w:adjustRightInd w:val="0"/>
        <w:rPr>
          <w:rFonts w:eastAsia="Calibri"/>
          <w:sz w:val="16"/>
          <w:szCs w:val="16"/>
        </w:rPr>
      </w:pPr>
    </w:p>
    <w:p w14:paraId="7978A41E" w14:textId="77777777" w:rsidR="00631910" w:rsidRDefault="00631910" w:rsidP="00631910">
      <w:pPr>
        <w:ind w:left="1276" w:hanging="1276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OGGETTO: Istanza di partecipazione alla selezione di </w:t>
      </w:r>
      <w:r>
        <w:rPr>
          <w:rFonts w:eastAsia="Calibri"/>
          <w:b/>
          <w:bCs/>
          <w:u w:val="single"/>
        </w:rPr>
        <w:t>Progettista</w:t>
      </w:r>
      <w:r>
        <w:rPr>
          <w:rFonts w:eastAsia="Calibri"/>
          <w:b/>
          <w:bCs/>
        </w:rPr>
        <w:t xml:space="preserve"> - Scheda di valutazione dei titoli.</w:t>
      </w:r>
    </w:p>
    <w:p w14:paraId="243D0BC3" w14:textId="77777777" w:rsidR="00631910" w:rsidRDefault="00631910" w:rsidP="00631910">
      <w:pPr>
        <w:ind w:left="1276" w:hanging="1276"/>
        <w:rPr>
          <w:b/>
          <w:color w:val="000000"/>
          <w:sz w:val="16"/>
          <w:szCs w:val="16"/>
        </w:rPr>
      </w:pPr>
    </w:p>
    <w:p w14:paraId="54F8EADD" w14:textId="77777777" w:rsidR="00631910" w:rsidRDefault="00631910" w:rsidP="00631910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 xml:space="preserve">Il/la </w:t>
      </w:r>
      <w:proofErr w:type="spellStart"/>
      <w:r>
        <w:rPr>
          <w:rFonts w:eastAsia="Calibri"/>
        </w:rPr>
        <w:t>sottoscritt</w:t>
      </w:r>
      <w:proofErr w:type="spellEnd"/>
      <w:r>
        <w:rPr>
          <w:rFonts w:eastAsia="Calibri"/>
        </w:rPr>
        <w:t>_ ____________</w:t>
      </w:r>
      <w:r>
        <w:rPr>
          <w:rFonts w:eastAsia="Calibri"/>
        </w:rPr>
        <w:softHyphen/>
      </w:r>
      <w:r>
        <w:rPr>
          <w:rFonts w:eastAsia="Calibri"/>
        </w:rPr>
        <w:softHyphen/>
      </w:r>
      <w:r>
        <w:rPr>
          <w:rFonts w:eastAsia="Calibri"/>
        </w:rPr>
        <w:softHyphen/>
        <w:t xml:space="preserve">________________________________________________________________ </w:t>
      </w:r>
    </w:p>
    <w:p w14:paraId="6C5714DF" w14:textId="77777777" w:rsidR="00631910" w:rsidRDefault="00631910" w:rsidP="00631910">
      <w:pPr>
        <w:adjustRightInd w:val="0"/>
        <w:spacing w:line="360" w:lineRule="auto"/>
        <w:rPr>
          <w:rFonts w:eastAsia="Calibri"/>
        </w:rPr>
      </w:pPr>
      <w:proofErr w:type="spellStart"/>
      <w:r>
        <w:rPr>
          <w:rFonts w:eastAsia="Calibri"/>
        </w:rPr>
        <w:t>nat</w:t>
      </w:r>
      <w:proofErr w:type="spellEnd"/>
      <w:r>
        <w:rPr>
          <w:rFonts w:eastAsia="Calibri"/>
        </w:rPr>
        <w:t xml:space="preserve">__ a ___________________________ il ___/___/_____, residente a ______________________________ in Via _____________________________________________ N°_________ cap. __________ </w:t>
      </w:r>
      <w:proofErr w:type="spellStart"/>
      <w:r>
        <w:rPr>
          <w:rFonts w:eastAsia="Calibri"/>
        </w:rPr>
        <w:t>Prov</w:t>
      </w:r>
      <w:proofErr w:type="spellEnd"/>
      <w:r>
        <w:rPr>
          <w:rFonts w:eastAsia="Calibri"/>
        </w:rPr>
        <w:t>. _______</w:t>
      </w:r>
    </w:p>
    <w:p w14:paraId="63C8A120" w14:textId="77777777" w:rsidR="00631910" w:rsidRDefault="00631910" w:rsidP="00631910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>Codice Fiscale ________________________________________ tel.__________________________________</w:t>
      </w:r>
    </w:p>
    <w:p w14:paraId="22DA3B0B" w14:textId="77777777" w:rsidR="00631910" w:rsidRDefault="00631910" w:rsidP="00631910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e_mail</w:t>
      </w:r>
      <w:proofErr w:type="spellEnd"/>
      <w:r>
        <w:rPr>
          <w:rFonts w:ascii="Times New Roman" w:eastAsia="Calibri" w:hAnsi="Times New Roman"/>
        </w:rPr>
        <w:t>: ___________________________________________________________________________________</w:t>
      </w:r>
    </w:p>
    <w:p w14:paraId="6AB03073" w14:textId="18A75A04" w:rsidR="00125035" w:rsidRPr="00F724F3" w:rsidRDefault="00631910" w:rsidP="00125035">
      <w:pPr>
        <w:pStyle w:val="Titolo1"/>
        <w:numPr>
          <w:ilvl w:val="0"/>
          <w:numId w:val="0"/>
        </w:numPr>
        <w:spacing w:line="297" w:lineRule="auto"/>
        <w:ind w:right="-143"/>
        <w:jc w:val="left"/>
        <w:rPr>
          <w:b/>
          <w:bCs/>
          <w:sz w:val="22"/>
          <w:szCs w:val="22"/>
        </w:rPr>
      </w:pPr>
      <w:r>
        <w:rPr>
          <w:rFonts w:eastAsia="Calibri"/>
          <w:bCs/>
        </w:rPr>
        <w:t>avendo presentato istanza di partecipazione alla selezione per l’attribuzione dell’incarico di Progettista</w:t>
      </w:r>
      <w:r w:rsidR="00125035">
        <w:rPr>
          <w:rFonts w:eastAsia="Calibri"/>
          <w:bCs/>
        </w:rPr>
        <w:t xml:space="preserve"> nel progetto </w:t>
      </w:r>
      <w:bookmarkStart w:id="0" w:name="_GoBack"/>
      <w:bookmarkEnd w:id="0"/>
      <w:r w:rsidR="00125035" w:rsidRPr="00A93EC5">
        <w:rPr>
          <w:b/>
          <w:sz w:val="22"/>
          <w:szCs w:val="22"/>
        </w:rPr>
        <w:t>13.1.5A-FESRPON-SI-2022-259</w:t>
      </w:r>
      <w:r w:rsidR="00125035" w:rsidRPr="00F724F3">
        <w:rPr>
          <w:b/>
          <w:bCs/>
          <w:sz w:val="22"/>
          <w:szCs w:val="22"/>
        </w:rPr>
        <w:t xml:space="preserve"> TITOLO “Ambienti didattici innovativi per le scuole dell’infanzia”</w:t>
      </w:r>
    </w:p>
    <w:p w14:paraId="2917D67C" w14:textId="4F898B42" w:rsidR="00631910" w:rsidRDefault="00125035" w:rsidP="00631910">
      <w:pPr>
        <w:adjustRightInd w:val="0"/>
        <w:spacing w:before="120" w:after="120" w:line="276" w:lineRule="auto"/>
        <w:rPr>
          <w:rFonts w:eastAsia="Calibri"/>
          <w:bCs/>
        </w:rPr>
      </w:pPr>
      <w:r>
        <w:rPr>
          <w:rFonts w:eastAsia="Calibri"/>
          <w:bCs/>
        </w:rPr>
        <w:t xml:space="preserve"> </w:t>
      </w:r>
      <w:r w:rsidR="00631910">
        <w:rPr>
          <w:rFonts w:eastAsia="Calibri"/>
          <w:bCs/>
        </w:rPr>
        <w:t>,</w:t>
      </w:r>
    </w:p>
    <w:p w14:paraId="128C2373" w14:textId="77777777" w:rsidR="00631910" w:rsidRDefault="00631910" w:rsidP="00631910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DICHIARA</w:t>
      </w:r>
    </w:p>
    <w:p w14:paraId="2538A26F" w14:textId="77777777" w:rsidR="00631910" w:rsidRDefault="00631910" w:rsidP="00631910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di essere in possesso dei titoli di seguito indicati:</w:t>
      </w:r>
    </w:p>
    <w:p w14:paraId="08BC43E2" w14:textId="77777777" w:rsidR="00631910" w:rsidRDefault="00631910" w:rsidP="00631910">
      <w:pPr>
        <w:pStyle w:val="Normale1"/>
        <w:jc w:val="center"/>
        <w:rPr>
          <w:b/>
          <w:sz w:val="20"/>
          <w:szCs w:val="20"/>
        </w:rPr>
      </w:pPr>
    </w:p>
    <w:p w14:paraId="3984FA7C" w14:textId="77777777" w:rsidR="00631910" w:rsidRDefault="00631910" w:rsidP="00631910">
      <w:pPr>
        <w:pStyle w:val="Normale1"/>
        <w:jc w:val="center"/>
      </w:pPr>
      <w:r>
        <w:rPr>
          <w:b/>
        </w:rPr>
        <w:t>SCHEDA DI VALUTAZIONE DEI TITOLI</w:t>
      </w:r>
    </w:p>
    <w:p w14:paraId="3D8A4887" w14:textId="77777777" w:rsidR="00631910" w:rsidRDefault="00631910" w:rsidP="00631910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7D0D48F1" w14:textId="77777777" w:rsidR="00631910" w:rsidRDefault="00631910" w:rsidP="00631910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01B446F5" w14:textId="77777777" w:rsidR="00631910" w:rsidRDefault="00631910" w:rsidP="00631910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0"/>
        <w:gridCol w:w="1959"/>
        <w:gridCol w:w="1721"/>
      </w:tblGrid>
      <w:tr w:rsidR="00631910" w14:paraId="2E01069D" w14:textId="77777777" w:rsidTr="00280503">
        <w:trPr>
          <w:trHeight w:val="567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2CCCA" w14:textId="77777777" w:rsidR="00631910" w:rsidRDefault="00631910">
            <w:pPr>
              <w:spacing w:line="276" w:lineRule="auto"/>
              <w:jc w:val="center"/>
            </w:pPr>
            <w:r>
              <w:rPr>
                <w:b/>
              </w:rPr>
              <w:t>Requisito/i di partecipazione:</w:t>
            </w:r>
          </w:p>
          <w:p w14:paraId="78474C88" w14:textId="77777777" w:rsidR="00631910" w:rsidRDefault="00631910">
            <w:pPr>
              <w:spacing w:line="276" w:lineRule="auto"/>
              <w:jc w:val="center"/>
              <w:rPr>
                <w:b/>
              </w:rPr>
            </w:pPr>
            <w:r>
              <w:t>Esperto con esperienza in progettazioni / collaudi di interventi FESR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E495" w14:textId="77777777" w:rsidR="00631910" w:rsidRDefault="00631910">
            <w:pPr>
              <w:spacing w:line="276" w:lineRule="auto"/>
              <w:jc w:val="center"/>
              <w:rPr>
                <w:b/>
              </w:rPr>
            </w:pPr>
          </w:p>
        </w:tc>
      </w:tr>
      <w:tr w:rsidR="00631910" w14:paraId="119F7218" w14:textId="77777777" w:rsidTr="00280503">
        <w:trPr>
          <w:trHeight w:val="283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790BF" w14:textId="77777777" w:rsidR="00631910" w:rsidRDefault="00631910">
            <w:pPr>
              <w:jc w:val="center"/>
            </w:pPr>
            <w:r>
              <w:rPr>
                <w:b/>
              </w:rPr>
              <w:t>Criteri di valutazione dei titoli: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D5D1" w14:textId="77777777" w:rsidR="00631910" w:rsidRDefault="00631910">
            <w:pPr>
              <w:jc w:val="center"/>
              <w:rPr>
                <w:b/>
              </w:rPr>
            </w:pPr>
          </w:p>
        </w:tc>
      </w:tr>
      <w:tr w:rsidR="00631910" w14:paraId="580D975A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8BAEB" w14:textId="77777777" w:rsidR="00631910" w:rsidRDefault="00631910">
            <w:pPr>
              <w:spacing w:line="276" w:lineRule="auto"/>
              <w:rPr>
                <w:b/>
              </w:rPr>
            </w:pPr>
            <w:r>
              <w:rPr>
                <w:b/>
              </w:rPr>
              <w:t>Titoli culturali e professionali (</w:t>
            </w:r>
            <w:proofErr w:type="spellStart"/>
            <w:r>
              <w:rPr>
                <w:b/>
              </w:rPr>
              <w:t>Max</w:t>
            </w:r>
            <w:proofErr w:type="spellEnd"/>
            <w:r>
              <w:rPr>
                <w:b/>
              </w:rPr>
              <w:t xml:space="preserve"> punti 35)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785AF" w14:textId="77777777" w:rsidR="00631910" w:rsidRDefault="0063191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Punteggio dichiarato dal candidato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0933E" w14:textId="77777777" w:rsidR="00631910" w:rsidRDefault="0063191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Riservato alla Commissione</w:t>
            </w:r>
          </w:p>
        </w:tc>
      </w:tr>
      <w:tr w:rsidR="00631910" w14:paraId="70686BDD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42BD8" w14:textId="77777777" w:rsidR="00631910" w:rsidRDefault="00631910">
            <w:pPr>
              <w:spacing w:line="276" w:lineRule="auto"/>
            </w:pPr>
            <w:r>
              <w:rPr>
                <w:rFonts w:eastAsia="Calibri"/>
              </w:rPr>
              <w:t xml:space="preserve">Per il titolo di diploma/laurea (triennale/specialistica) è valutabile un solo titolo dei tre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2B045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26C0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65E37853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EEE80" w14:textId="77777777" w:rsidR="00631910" w:rsidRDefault="00631910">
            <w:pPr>
              <w:pStyle w:val="Normale1"/>
              <w:spacing w:line="264" w:lineRule="auto"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Diploma di Scuola Secondaria di II Grado (Valutato in mancanza di laurea punti 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9005" w14:textId="77777777" w:rsidR="00631910" w:rsidRDefault="00631910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02D5" w14:textId="77777777" w:rsidR="00631910" w:rsidRDefault="00631910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631910" w14:paraId="2CBCB4B6" w14:textId="77777777" w:rsidTr="00280503">
        <w:trPr>
          <w:trHeight w:val="300"/>
        </w:trPr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BE4E9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Laurea Triennale</w:t>
            </w:r>
          </w:p>
          <w:p w14:paraId="2BD9B9E7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fino a 89................................... 7 punti </w:t>
            </w:r>
          </w:p>
          <w:p w14:paraId="5ABDA50A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90 a 104............................... 9 punti </w:t>
            </w:r>
          </w:p>
          <w:p w14:paraId="38714D78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105 in poi...............................15punti </w:t>
            </w:r>
          </w:p>
          <w:p w14:paraId="6DB5D074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Laurea specialistica o vecchio ordinamento </w:t>
            </w:r>
          </w:p>
          <w:p w14:paraId="730AE680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fino a 89......................................7 punti </w:t>
            </w:r>
          </w:p>
          <w:p w14:paraId="0439C027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90 a 99...................................10 punti </w:t>
            </w:r>
          </w:p>
          <w:p w14:paraId="368D5130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100 a 104............................. 15 punti </w:t>
            </w:r>
          </w:p>
          <w:p w14:paraId="6670810B" w14:textId="77777777" w:rsidR="00631910" w:rsidRDefault="00631910">
            <w:pPr>
              <w:pStyle w:val="Normale1"/>
              <w:spacing w:line="264" w:lineRule="auto"/>
              <w:rPr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da 105 a 110 e lode ..................20 punti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35E56" w14:textId="77777777" w:rsidR="00631910" w:rsidRDefault="00631910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6CCD4" w14:textId="77777777" w:rsidR="00631910" w:rsidRDefault="00631910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631910" w14:paraId="46F1FC3C" w14:textId="77777777" w:rsidTr="00280503">
        <w:trPr>
          <w:trHeight w:val="454"/>
        </w:trPr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D7FD5" w14:textId="77777777" w:rsidR="00631910" w:rsidRDefault="00631910">
            <w:pPr>
              <w:spacing w:line="276" w:lineRule="auto"/>
            </w:pPr>
            <w:r>
              <w:t>Specializzazioni universitarie Biennali/triennali post laurea del settore tecnico scientifico:(</w:t>
            </w:r>
            <w:proofErr w:type="spellStart"/>
            <w:r>
              <w:t>max</w:t>
            </w:r>
            <w:proofErr w:type="spellEnd"/>
            <w:r>
              <w:t xml:space="preserve"> n. 2 titoli - 5 punti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06CA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4940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7BC674BB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6576C" w14:textId="77777777" w:rsidR="00631910" w:rsidRDefault="00631910">
            <w:pPr>
              <w:spacing w:line="276" w:lineRule="auto"/>
            </w:pPr>
            <w:r>
              <w:t>Corsi di perfezionamento post laurea coerenti con la tipologia di intervento (</w:t>
            </w:r>
            <w:proofErr w:type="spellStart"/>
            <w:r>
              <w:t>max</w:t>
            </w:r>
            <w:proofErr w:type="spellEnd"/>
            <w:r>
              <w:t xml:space="preserve"> n. 5 titoli - 1 punto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4AAF8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B2AD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589A8C4F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1AA1" w14:textId="77777777" w:rsidR="00631910" w:rsidRDefault="00631910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4D28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D9FD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1B4C35B2" w14:textId="77777777" w:rsidTr="00280503">
        <w:trPr>
          <w:trHeight w:val="340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5A4E4" w14:textId="4A468EB3" w:rsidR="00631910" w:rsidRDefault="00631910">
            <w:pPr>
              <w:spacing w:line="276" w:lineRule="auto"/>
              <w:rPr>
                <w:b/>
              </w:rPr>
            </w:pPr>
            <w:r>
              <w:rPr>
                <w:b/>
                <w:bCs/>
              </w:rPr>
              <w:t>B. Compet</w:t>
            </w:r>
            <w:r w:rsidR="00280503">
              <w:rPr>
                <w:b/>
                <w:bCs/>
              </w:rPr>
              <w:t>enze professionali (</w:t>
            </w:r>
            <w:proofErr w:type="spellStart"/>
            <w:r w:rsidR="00280503">
              <w:rPr>
                <w:b/>
                <w:bCs/>
              </w:rPr>
              <w:t>Max</w:t>
            </w:r>
            <w:proofErr w:type="spellEnd"/>
            <w:r w:rsidR="00280503">
              <w:rPr>
                <w:b/>
                <w:bCs/>
              </w:rPr>
              <w:t xml:space="preserve"> punti 30</w:t>
            </w:r>
            <w:r>
              <w:rPr>
                <w:b/>
                <w:bCs/>
              </w:rPr>
              <w:t>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391C6" w14:textId="77777777" w:rsidR="00631910" w:rsidRDefault="00631910">
            <w:pPr>
              <w:spacing w:line="276" w:lineRule="auto"/>
              <w:rPr>
                <w:b/>
                <w:bCs/>
              </w:rPr>
            </w:pPr>
          </w:p>
        </w:tc>
      </w:tr>
      <w:tr w:rsidR="00280503" w14:paraId="4797D3EC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49C32" w14:textId="30A33F79" w:rsidR="00280503" w:rsidRDefault="00280503">
            <w:pPr>
              <w:spacing w:line="276" w:lineRule="auto"/>
            </w:pPr>
            <w:r>
              <w:t xml:space="preserve">Certificazioni informatiche riconosciute: AICA ECDL, AICA EUCIP, EIPASS, MICROSOFTIC3, ecc. (1 punto per certificazione - </w:t>
            </w:r>
            <w:proofErr w:type="spellStart"/>
            <w:r>
              <w:t>max</w:t>
            </w:r>
            <w:proofErr w:type="spellEnd"/>
            <w:r>
              <w:t xml:space="preserve"> 5 certificazioni)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8FC4A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3595A" w14:textId="77777777" w:rsidR="00280503" w:rsidRDefault="00280503">
            <w:pPr>
              <w:spacing w:line="276" w:lineRule="auto"/>
              <w:jc w:val="center"/>
            </w:pPr>
          </w:p>
        </w:tc>
      </w:tr>
      <w:tr w:rsidR="00280503" w14:paraId="22098CD8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9D2E3" w14:textId="4604C248" w:rsidR="00280503" w:rsidRDefault="00280503">
            <w:pPr>
              <w:spacing w:line="276" w:lineRule="auto"/>
            </w:pPr>
            <w:r>
              <w:t>Esperienza come progettista /collaudatore in interventi PNSD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C133F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B4E59" w14:textId="77777777" w:rsidR="00280503" w:rsidRDefault="00280503">
            <w:pPr>
              <w:spacing w:line="276" w:lineRule="auto"/>
              <w:jc w:val="center"/>
            </w:pPr>
          </w:p>
        </w:tc>
      </w:tr>
      <w:tr w:rsidR="00280503" w14:paraId="50D52A1A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ABE69" w14:textId="2E8D3859" w:rsidR="00280503" w:rsidRDefault="00280503" w:rsidP="00280503">
            <w:pPr>
              <w:spacing w:line="276" w:lineRule="auto"/>
            </w:pPr>
            <w:r>
              <w:t>Esperienza come progettista/collaudatore in interventi FESR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B04A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2E12C" w14:textId="77777777" w:rsidR="00280503" w:rsidRDefault="00280503">
            <w:pPr>
              <w:spacing w:line="276" w:lineRule="auto"/>
              <w:jc w:val="center"/>
            </w:pPr>
          </w:p>
        </w:tc>
      </w:tr>
      <w:tr w:rsidR="00280503" w14:paraId="4E816DB6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D0E79" w14:textId="6E5A2CDE" w:rsidR="00280503" w:rsidRDefault="00280503">
            <w:pPr>
              <w:spacing w:line="276" w:lineRule="auto"/>
            </w:pPr>
            <w:r>
              <w:t>Esperienza di coordinatore dei laboratori scientifici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086F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40F3" w14:textId="77777777" w:rsidR="00280503" w:rsidRDefault="00280503">
            <w:pPr>
              <w:spacing w:line="276" w:lineRule="auto"/>
              <w:jc w:val="center"/>
            </w:pPr>
          </w:p>
        </w:tc>
      </w:tr>
      <w:tr w:rsidR="00280503" w14:paraId="791DB1EF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ACB3D" w14:textId="6473BBE8" w:rsidR="00280503" w:rsidRDefault="00280503">
            <w:pPr>
              <w:spacing w:line="276" w:lineRule="auto"/>
            </w:pPr>
            <w:r>
              <w:t xml:space="preserve">Incarichi precedenti nel settore di pertinenza come progettista (1 punto per esperienza – </w:t>
            </w:r>
            <w:proofErr w:type="spellStart"/>
            <w:r>
              <w:t>max</w:t>
            </w:r>
            <w:proofErr w:type="spellEnd"/>
            <w:r>
              <w:t xml:space="preserve"> 5)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C11E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9390" w14:textId="77777777" w:rsidR="00280503" w:rsidRDefault="00280503">
            <w:pPr>
              <w:spacing w:line="276" w:lineRule="auto"/>
              <w:jc w:val="center"/>
            </w:pPr>
          </w:p>
        </w:tc>
      </w:tr>
      <w:tr w:rsidR="00280503" w14:paraId="0DE26747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007A1" w14:textId="46FC9909" w:rsidR="00280503" w:rsidRDefault="00280503">
            <w:pPr>
              <w:spacing w:line="276" w:lineRule="auto"/>
            </w:pPr>
            <w:r>
              <w:t xml:space="preserve">Incarichi precedenti nel settore di pertinenza come collaudatore (1 punto per esperienza – </w:t>
            </w:r>
            <w:proofErr w:type="spellStart"/>
            <w:r>
              <w:t>max</w:t>
            </w:r>
            <w:proofErr w:type="spellEnd"/>
            <w:r>
              <w:t xml:space="preserve"> 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566C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4A25" w14:textId="77777777" w:rsidR="00280503" w:rsidRDefault="00280503">
            <w:pPr>
              <w:spacing w:line="276" w:lineRule="auto"/>
              <w:jc w:val="center"/>
            </w:pPr>
          </w:p>
        </w:tc>
      </w:tr>
      <w:tr w:rsidR="00280503" w14:paraId="1C6B66C7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ECD4" w14:textId="77777777" w:rsidR="00280503" w:rsidRDefault="00280503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58D5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0B8B9" w14:textId="77777777" w:rsidR="00280503" w:rsidRDefault="00280503">
            <w:pPr>
              <w:spacing w:line="276" w:lineRule="auto"/>
              <w:jc w:val="center"/>
            </w:pPr>
          </w:p>
        </w:tc>
      </w:tr>
      <w:tr w:rsidR="00631910" w14:paraId="629E5372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0CFC2" w14:textId="77777777" w:rsidR="00631910" w:rsidRDefault="00631910">
            <w:pPr>
              <w:spacing w:line="276" w:lineRule="auto"/>
            </w:pPr>
            <w:r>
              <w:t xml:space="preserve">Punteggio massimo ottenibile (A+B)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0B75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77A5E" w14:textId="77777777" w:rsidR="00631910" w:rsidRDefault="00631910">
            <w:pPr>
              <w:spacing w:line="276" w:lineRule="auto"/>
              <w:jc w:val="center"/>
            </w:pPr>
          </w:p>
        </w:tc>
      </w:tr>
    </w:tbl>
    <w:p w14:paraId="6EF41A72" w14:textId="77777777" w:rsidR="00631910" w:rsidRDefault="00631910" w:rsidP="00631910">
      <w:pPr>
        <w:adjustRightInd w:val="0"/>
        <w:rPr>
          <w:rFonts w:eastAsia="Calibri"/>
        </w:rPr>
      </w:pPr>
    </w:p>
    <w:p w14:paraId="25A7860B" w14:textId="77777777" w:rsidR="00631910" w:rsidRDefault="00631910" w:rsidP="00631910">
      <w:pPr>
        <w:adjustRightInd w:val="0"/>
        <w:rPr>
          <w:rFonts w:eastAsia="Calibri"/>
          <w:b/>
          <w:bCs/>
          <w:i/>
          <w:iCs/>
        </w:rPr>
      </w:pPr>
      <w:r>
        <w:rPr>
          <w:rFonts w:eastAsia="Calibri"/>
          <w:b/>
          <w:bCs/>
          <w:i/>
          <w:iCs/>
        </w:rPr>
        <w:t>Si dichiara che i titoli elencati in sintesi trovano riscontro nel Curriculum Vitae allegato.</w:t>
      </w:r>
    </w:p>
    <w:p w14:paraId="26CE2CF0" w14:textId="77777777" w:rsidR="00631910" w:rsidRDefault="00631910" w:rsidP="00631910">
      <w:pPr>
        <w:adjustRightInd w:val="0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</w:t>
      </w:r>
    </w:p>
    <w:p w14:paraId="4E9EBDF7" w14:textId="24FD7B5C" w:rsidR="00631910" w:rsidRDefault="00F57D92" w:rsidP="00631910">
      <w:pPr>
        <w:spacing w:line="276" w:lineRule="auto"/>
        <w:rPr>
          <w:rFonts w:eastAsia="Calibri"/>
        </w:rPr>
      </w:pPr>
      <w:r>
        <w:rPr>
          <w:rFonts w:eastAsia="Calibri"/>
        </w:rPr>
        <w:t>Nicolosi</w:t>
      </w:r>
      <w:r w:rsidR="00631910">
        <w:rPr>
          <w:rFonts w:eastAsia="Calibri"/>
        </w:rPr>
        <w:t>,  ______________</w:t>
      </w:r>
      <w:r w:rsidR="00631910">
        <w:rPr>
          <w:rFonts w:eastAsia="Calibri"/>
        </w:rPr>
        <w:tab/>
      </w:r>
      <w:r w:rsidR="00631910">
        <w:rPr>
          <w:rFonts w:eastAsia="Calibri"/>
        </w:rPr>
        <w:tab/>
      </w:r>
      <w:r w:rsidR="00631910">
        <w:rPr>
          <w:rFonts w:eastAsia="Calibri"/>
        </w:rPr>
        <w:tab/>
        <w:t xml:space="preserve">       Firma _________________________________________</w:t>
      </w:r>
    </w:p>
    <w:p w14:paraId="3AEA9136" w14:textId="77777777" w:rsidR="00631910" w:rsidRDefault="00631910" w:rsidP="00631910">
      <w:pPr>
        <w:spacing w:line="276" w:lineRule="auto"/>
        <w:rPr>
          <w:rFonts w:eastAsia="Calibri"/>
        </w:rPr>
      </w:pPr>
    </w:p>
    <w:p w14:paraId="2DD09C90" w14:textId="5B53D9CF" w:rsidR="00443207" w:rsidRPr="004B6236" w:rsidRDefault="00443207" w:rsidP="004B6236">
      <w:pPr>
        <w:spacing w:line="276" w:lineRule="auto"/>
        <w:rPr>
          <w:rFonts w:eastAsia="Calibri"/>
        </w:rPr>
      </w:pPr>
    </w:p>
    <w:sectPr w:rsidR="00443207" w:rsidRPr="004B6236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F9505" w14:textId="77777777" w:rsidR="0091683F" w:rsidRDefault="0091683F">
      <w:r>
        <w:separator/>
      </w:r>
    </w:p>
  </w:endnote>
  <w:endnote w:type="continuationSeparator" w:id="0">
    <w:p w14:paraId="1507EBCF" w14:textId="77777777" w:rsidR="0091683F" w:rsidRDefault="00916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4A491" w14:textId="77777777" w:rsidR="0091683F" w:rsidRDefault="0091683F">
      <w:r>
        <w:separator/>
      </w:r>
    </w:p>
  </w:footnote>
  <w:footnote w:type="continuationSeparator" w:id="0">
    <w:p w14:paraId="66DA1401" w14:textId="77777777" w:rsidR="0091683F" w:rsidRDefault="009168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25035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0503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D7B02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255"/>
    <w:rsid w:val="004A249E"/>
    <w:rsid w:val="004A477F"/>
    <w:rsid w:val="004A79E6"/>
    <w:rsid w:val="004B1B9F"/>
    <w:rsid w:val="004B3F53"/>
    <w:rsid w:val="004B6236"/>
    <w:rsid w:val="004C40DD"/>
    <w:rsid w:val="004C7086"/>
    <w:rsid w:val="004D7675"/>
    <w:rsid w:val="004E76DD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F252E"/>
    <w:rsid w:val="005F6B08"/>
    <w:rsid w:val="00600EA3"/>
    <w:rsid w:val="00602705"/>
    <w:rsid w:val="00605464"/>
    <w:rsid w:val="00615A0C"/>
    <w:rsid w:val="00631910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6E462F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C61D1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1683F"/>
    <w:rsid w:val="00930F14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B13A8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57D92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qFormat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qFormat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9</TotalTime>
  <Pages>2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4423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8</cp:revision>
  <cp:lastPrinted>2018-11-08T14:16:00Z</cp:lastPrinted>
  <dcterms:created xsi:type="dcterms:W3CDTF">2022-03-02T17:22:00Z</dcterms:created>
  <dcterms:modified xsi:type="dcterms:W3CDTF">2022-12-26T23:32:00Z</dcterms:modified>
</cp:coreProperties>
</file>