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502858">
      <w:pPr>
        <w:pStyle w:val="Corpotesto"/>
        <w:ind w:left="-284" w:right="-285"/>
        <w:jc w:val="center"/>
      </w:pPr>
      <w:r>
        <w:rPr>
          <w:noProof/>
        </w:rPr>
        <w:drawing>
          <wp:inline distT="0" distB="0" distL="0" distR="0" wp14:anchorId="0A3856CA" wp14:editId="59819E37">
            <wp:extent cx="669036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6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295" w:type="dxa"/>
              <w:tblLook w:val="04A0" w:firstRow="1" w:lastRow="0" w:firstColumn="1" w:lastColumn="0" w:noHBand="0" w:noVBand="1"/>
            </w:tblPr>
            <w:tblGrid>
              <w:gridCol w:w="10295"/>
            </w:tblGrid>
            <w:tr w:rsidR="00CA049E" w14:paraId="3DF22872" w14:textId="77777777" w:rsidTr="00502858">
              <w:trPr>
                <w:trHeight w:val="1499"/>
              </w:trPr>
              <w:tc>
                <w:tcPr>
                  <w:tcW w:w="10295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502858">
                  <w:pPr>
                    <w:ind w:right="-108"/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71" w:type="dxa"/>
        <w:tblInd w:w="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71"/>
      </w:tblGrid>
      <w:tr w:rsidR="0006591D" w14:paraId="78F0C8CC" w14:textId="77777777" w:rsidTr="00A62A70">
        <w:trPr>
          <w:trHeight w:val="976"/>
        </w:trPr>
        <w:tc>
          <w:tcPr>
            <w:tcW w:w="9771" w:type="dxa"/>
          </w:tcPr>
          <w:p w14:paraId="696BA390" w14:textId="77777777" w:rsidR="00A62A70" w:rsidRPr="00A62A70" w:rsidRDefault="00A62A70" w:rsidP="00A62A70">
            <w:pPr>
              <w:pStyle w:val="Titolo1"/>
              <w:tabs>
                <w:tab w:val="clear" w:pos="0"/>
              </w:tabs>
              <w:spacing w:before="119"/>
              <w:ind w:left="142" w:right="133" w:firstLine="1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0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Fondi Strutturali Europei – Programma Operativo Nazionale “Per la scuola, competenze e ambienti per l’apprendimento” 2014-2020 - Asse II - Infrastrutture per l’istruzione – Fondo Europeo di Sviluppo Regionale (FESR) – REACT EU. 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</w:t>
            </w:r>
            <w:proofErr w:type="spellStart"/>
            <w:r w:rsidRPr="004110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prot</w:t>
            </w:r>
            <w:proofErr w:type="spellEnd"/>
            <w:r w:rsidRPr="004110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. n. 38007 del 27 maggio 2022 “Ambienti didattici innovativi per la scuola dell’infanzia”. </w:t>
            </w:r>
            <w:r w:rsidRPr="00A62A70">
              <w:rPr>
                <w:rFonts w:ascii="Times New Roman" w:hAnsi="Times New Roman" w:cs="Times New Roman"/>
                <w:sz w:val="24"/>
                <w:szCs w:val="24"/>
              </w:rPr>
              <w:t>13.1.5 – “</w:t>
            </w:r>
            <w:proofErr w:type="spellStart"/>
            <w:r w:rsidRPr="00A62A70">
              <w:rPr>
                <w:rFonts w:ascii="Times New Roman" w:hAnsi="Times New Roman" w:cs="Times New Roman"/>
                <w:sz w:val="24"/>
                <w:szCs w:val="24"/>
              </w:rPr>
              <w:t>Ambienti</w:t>
            </w:r>
            <w:proofErr w:type="spellEnd"/>
            <w:r w:rsidRPr="00A62A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A70">
              <w:rPr>
                <w:rFonts w:ascii="Times New Roman" w:hAnsi="Times New Roman" w:cs="Times New Roman"/>
                <w:sz w:val="24"/>
                <w:szCs w:val="24"/>
              </w:rPr>
              <w:t>didattici</w:t>
            </w:r>
            <w:proofErr w:type="spellEnd"/>
            <w:r w:rsidRPr="00A62A70">
              <w:rPr>
                <w:rFonts w:ascii="Times New Roman" w:hAnsi="Times New Roman" w:cs="Times New Roman"/>
                <w:sz w:val="24"/>
                <w:szCs w:val="24"/>
              </w:rPr>
              <w:t xml:space="preserve"> innovativi per le scuole dell’infanzia”.</w:t>
            </w:r>
          </w:p>
          <w:p w14:paraId="616EAB85" w14:textId="77777777" w:rsidR="00A62A70" w:rsidRPr="00411050" w:rsidRDefault="00A62A70" w:rsidP="00A62A70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proofErr w:type="spellStart"/>
            <w:r w:rsidRPr="004110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Sottoazione</w:t>
            </w:r>
            <w:proofErr w:type="spellEnd"/>
            <w:r w:rsidRPr="004110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 xml:space="preserve"> 13.1.5A – “Ambienti didattici innovativi per le scuole dell’infanzia”</w:t>
            </w:r>
          </w:p>
          <w:p w14:paraId="6DB6EFD8" w14:textId="77777777" w:rsidR="00A62A70" w:rsidRPr="00411050" w:rsidRDefault="00A62A70" w:rsidP="00A62A70">
            <w:pPr>
              <w:pStyle w:val="Titolo1"/>
              <w:tabs>
                <w:tab w:val="clear" w:pos="0"/>
              </w:tabs>
              <w:spacing w:line="297" w:lineRule="auto"/>
              <w:ind w:left="142" w:right="2293" w:firstLine="0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110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Codice identificativo progetto</w:t>
            </w:r>
            <w:r w:rsidRPr="00411050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: 13.1.5A-FESRPON-SI-2022-259</w:t>
            </w:r>
          </w:p>
          <w:p w14:paraId="254C3DEF" w14:textId="1E1C2C34" w:rsidR="0006591D" w:rsidRPr="00A62A70" w:rsidRDefault="00A62A70" w:rsidP="00A62A70">
            <w:pPr>
              <w:pStyle w:val="TableParagraph"/>
              <w:spacing w:line="225" w:lineRule="exact"/>
              <w:ind w:left="142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A62A7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 </w:t>
            </w:r>
            <w:r w:rsidRPr="00A62A70">
              <w:rPr>
                <w:rFonts w:ascii="Times New Roman" w:hAnsi="Times New Roman" w:cs="Times New Roman"/>
                <w:b/>
                <w:sz w:val="24"/>
                <w:szCs w:val="24"/>
              </w:rPr>
              <w:t>CUP I44D22000560006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F7C9A2E" w14:textId="77777777" w:rsidR="00DF133D" w:rsidRPr="0087138F" w:rsidRDefault="00DF133D" w:rsidP="00DF133D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B</w:t>
      </w:r>
      <w:r w:rsidRPr="0087138F">
        <w:rPr>
          <w:b/>
          <w:sz w:val="22"/>
          <w:szCs w:val="22"/>
          <w:u w:val="single"/>
        </w:rPr>
        <w:t>:</w:t>
      </w:r>
    </w:p>
    <w:p w14:paraId="0A339415" w14:textId="77777777" w:rsidR="00DF133D" w:rsidRPr="006E7BA6" w:rsidRDefault="00DF133D" w:rsidP="00DF133D">
      <w:pPr>
        <w:pStyle w:val="Corpotesto"/>
        <w:spacing w:before="11"/>
        <w:rPr>
          <w:sz w:val="16"/>
          <w:szCs w:val="16"/>
        </w:rPr>
      </w:pPr>
    </w:p>
    <w:p w14:paraId="77C49409" w14:textId="77777777" w:rsidR="00DF133D" w:rsidRPr="0087138F" w:rsidRDefault="00DF133D" w:rsidP="00DF133D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Collaudatore</w:t>
      </w:r>
      <w:r>
        <w:rPr>
          <w:rFonts w:eastAsia="Calibri"/>
          <w:b/>
          <w:bCs/>
        </w:rPr>
        <w:t>.</w:t>
      </w:r>
    </w:p>
    <w:p w14:paraId="4B701621" w14:textId="77777777" w:rsidR="00DF133D" w:rsidRPr="006E7BA6" w:rsidRDefault="00DF133D" w:rsidP="00DF133D">
      <w:pPr>
        <w:adjustRightInd w:val="0"/>
        <w:ind w:left="993"/>
        <w:rPr>
          <w:sz w:val="16"/>
          <w:szCs w:val="16"/>
        </w:rPr>
      </w:pPr>
    </w:p>
    <w:p w14:paraId="260DC961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79F35C76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082F0CFD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1011EB9A" w14:textId="21E1DF73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A88346F" w14:textId="2E6DE0C6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Titolo di studio posseduto_</w:t>
      </w:r>
      <w:r w:rsidRPr="0087138F">
        <w:rPr>
          <w:rFonts w:ascii="Times New Roman" w:eastAsia="Calibri" w:hAnsi="Times New Roman"/>
        </w:rPr>
        <w:t>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765056B8" w14:textId="1BAC4F7E" w:rsidR="00DF133D" w:rsidRPr="0087138F" w:rsidRDefault="00DF133D" w:rsidP="00DF133D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</w:t>
      </w:r>
      <w:r>
        <w:rPr>
          <w:rFonts w:ascii="Times New Roman" w:eastAsia="Calibri" w:hAnsi="Times New Roman"/>
        </w:rPr>
        <w:t>ede di attuale servizio): ____</w:t>
      </w:r>
      <w:r w:rsidRPr="0087138F">
        <w:rPr>
          <w:rFonts w:ascii="Times New Roman" w:eastAsia="Calibri" w:hAnsi="Times New Roman"/>
        </w:rPr>
        <w:t>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_________________________________________</w:t>
      </w:r>
    </w:p>
    <w:p w14:paraId="031BCD3B" w14:textId="77777777" w:rsidR="00DF133D" w:rsidRPr="0087138F" w:rsidRDefault="00DF133D" w:rsidP="00DF133D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C9CF1A0" w14:textId="77777777" w:rsidR="00DF133D" w:rsidRDefault="00DF133D" w:rsidP="00DF133D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Collaudatore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150E4B9C" w14:textId="6B2DA39F" w:rsidR="00A62A70" w:rsidRPr="00411050" w:rsidRDefault="00A62A70" w:rsidP="00A62A70">
      <w:pPr>
        <w:pStyle w:val="Titolo1"/>
        <w:numPr>
          <w:ilvl w:val="0"/>
          <w:numId w:val="0"/>
        </w:numPr>
        <w:spacing w:line="297" w:lineRule="auto"/>
        <w:ind w:left="432" w:right="-427" w:hanging="432"/>
        <w:jc w:val="left"/>
        <w:rPr>
          <w:sz w:val="22"/>
          <w:szCs w:val="22"/>
        </w:rPr>
      </w:pPr>
      <w:bookmarkStart w:id="0" w:name="_GoBack"/>
      <w:r w:rsidRPr="00411050">
        <w:rPr>
          <w:b/>
          <w:sz w:val="22"/>
          <w:szCs w:val="22"/>
        </w:rPr>
        <w:t xml:space="preserve">13.1.5A-FESRPON-SI-2022-259 TITOLO: </w:t>
      </w:r>
      <w:r w:rsidRPr="00411050">
        <w:rPr>
          <w:b/>
          <w:bCs/>
          <w:sz w:val="22"/>
          <w:szCs w:val="22"/>
        </w:rPr>
        <w:t>“Ambienti didattici innovativi per le scuole dell’infanzia”</w:t>
      </w:r>
    </w:p>
    <w:bookmarkEnd w:id="0"/>
    <w:p w14:paraId="540D5DF9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1FDAF552" w14:textId="458777D0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 seguito di procedimenti penali ovvero _________________________________</w:t>
      </w:r>
      <w:r>
        <w:rPr>
          <w:rFonts w:ascii="Times New Roman" w:hAnsi="Times New Roman"/>
        </w:rPr>
        <w:t>______________________________</w:t>
      </w:r>
      <w:r w:rsidRPr="0087138F">
        <w:rPr>
          <w:rFonts w:ascii="Times New Roman" w:hAnsi="Times New Roman"/>
        </w:rPr>
        <w:t>________ ;</w:t>
      </w:r>
    </w:p>
    <w:p w14:paraId="2E0218CA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217DDA99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ind w:left="357" w:hanging="357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7437D18E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1C6F3AB6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22C10FC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1F948E95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212EA77F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 xml:space="preserve">tabella di valutazione dei titoli per selezione di esperto </w:t>
      </w:r>
      <w:r>
        <w:rPr>
          <w:rFonts w:ascii="Times New Roman" w:hAnsi="Times New Roman"/>
        </w:rPr>
        <w:t>collaudatore</w:t>
      </w:r>
      <w:r w:rsidRPr="0087138F">
        <w:rPr>
          <w:rFonts w:ascii="Times New Roman" w:hAnsi="Times New Roman"/>
        </w:rPr>
        <w:t>;</w:t>
      </w:r>
    </w:p>
    <w:p w14:paraId="15DC83EA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47BD5424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551C265" w14:textId="77777777" w:rsidR="00DF133D" w:rsidRPr="0087138F" w:rsidRDefault="00DF133D" w:rsidP="00DF133D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6C9B63F2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20563127" w14:textId="77777777" w:rsidR="00DF133D" w:rsidRPr="0087138F" w:rsidRDefault="00DF133D" w:rsidP="00DF133D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5A870EC" w14:textId="3EBE5C2E" w:rsidR="00DF133D" w:rsidRDefault="009B2716" w:rsidP="00DF133D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DF133D" w:rsidRPr="0087138F">
        <w:rPr>
          <w:rFonts w:eastAsia="Calibri"/>
        </w:rPr>
        <w:t>,  ______________</w:t>
      </w:r>
      <w:r w:rsidR="00DF133D" w:rsidRPr="0087138F">
        <w:rPr>
          <w:rFonts w:eastAsia="Calibri"/>
        </w:rPr>
        <w:tab/>
      </w:r>
      <w:r w:rsidR="00DF133D" w:rsidRPr="0087138F">
        <w:rPr>
          <w:rFonts w:eastAsia="Calibri"/>
        </w:rPr>
        <w:tab/>
      </w:r>
      <w:r w:rsidR="00DF133D" w:rsidRPr="0087138F">
        <w:rPr>
          <w:rFonts w:eastAsia="Calibri"/>
        </w:rPr>
        <w:tab/>
        <w:t xml:space="preserve">       Firma _________________</w:t>
      </w:r>
      <w:r w:rsidR="00DF133D">
        <w:rPr>
          <w:rFonts w:eastAsia="Calibri"/>
        </w:rPr>
        <w:t>____</w:t>
      </w:r>
      <w:r w:rsidR="00DF133D" w:rsidRPr="0087138F">
        <w:rPr>
          <w:rFonts w:eastAsia="Calibri"/>
        </w:rPr>
        <w:t>____________________</w:t>
      </w:r>
    </w:p>
    <w:p w14:paraId="31B31A05" w14:textId="104C6086" w:rsidR="00051C3B" w:rsidRPr="00DF133D" w:rsidRDefault="00051C3B" w:rsidP="00DF133D">
      <w:pPr>
        <w:rPr>
          <w:rFonts w:eastAsia="Calibri"/>
        </w:rPr>
      </w:pPr>
    </w:p>
    <w:p w14:paraId="17704571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4924B939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0E289E3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DD09C90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F85FE" w14:textId="77777777" w:rsidR="0055637B" w:rsidRDefault="0055637B">
      <w:r>
        <w:separator/>
      </w:r>
    </w:p>
  </w:endnote>
  <w:endnote w:type="continuationSeparator" w:id="0">
    <w:p w14:paraId="68153491" w14:textId="77777777" w:rsidR="0055637B" w:rsidRDefault="00556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A89E8" w14:textId="77777777" w:rsidR="0055637B" w:rsidRDefault="0055637B">
      <w:r>
        <w:separator/>
      </w:r>
    </w:p>
  </w:footnote>
  <w:footnote w:type="continuationSeparator" w:id="0">
    <w:p w14:paraId="3CEB6AC6" w14:textId="77777777" w:rsidR="0055637B" w:rsidRDefault="00556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60E62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050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502858"/>
    <w:rsid w:val="005046F1"/>
    <w:rsid w:val="005067E4"/>
    <w:rsid w:val="005118D3"/>
    <w:rsid w:val="005402DC"/>
    <w:rsid w:val="0055637B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84C30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271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62A70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8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7</cp:revision>
  <cp:lastPrinted>2018-11-08T14:16:00Z</cp:lastPrinted>
  <dcterms:created xsi:type="dcterms:W3CDTF">2022-03-02T15:38:00Z</dcterms:created>
  <dcterms:modified xsi:type="dcterms:W3CDTF">2022-12-26T23:38:00Z</dcterms:modified>
</cp:coreProperties>
</file>