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61703E" w14:paraId="6FE87DE9" w14:textId="77777777" w:rsidTr="00096D56">
        <w:trPr>
          <w:trHeight w:val="585"/>
        </w:trPr>
        <w:tc>
          <w:tcPr>
            <w:tcW w:w="9781" w:type="dxa"/>
          </w:tcPr>
          <w:p w14:paraId="33F2BB13" w14:textId="77777777" w:rsidR="0061703E" w:rsidRPr="005C0653" w:rsidRDefault="0061703E" w:rsidP="00096D56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01FF96E2" w14:textId="77777777" w:rsidR="0061703E" w:rsidRPr="005C0653" w:rsidRDefault="0061703E" w:rsidP="00096D56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454BFA73" w14:textId="77777777" w:rsidR="0061703E" w:rsidRPr="005C0653" w:rsidRDefault="0061703E" w:rsidP="00096D56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0ED3D6EA" w14:textId="77777777" w:rsidR="0061703E" w:rsidRPr="00B9400E" w:rsidRDefault="0061703E" w:rsidP="00096D56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4533489C" w14:textId="77777777" w:rsidR="0061703E" w:rsidRDefault="0061703E" w:rsidP="0061703E">
      <w:pPr>
        <w:pStyle w:val="Corpotesto"/>
        <w:spacing w:after="0"/>
      </w:pPr>
    </w:p>
    <w:p w14:paraId="5B7550FA" w14:textId="77777777" w:rsidR="0061703E" w:rsidRDefault="0061703E" w:rsidP="0061703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61703E" w14:paraId="50A7944D" w14:textId="77777777" w:rsidTr="00096D56">
        <w:trPr>
          <w:trHeight w:val="976"/>
        </w:trPr>
        <w:tc>
          <w:tcPr>
            <w:tcW w:w="9781" w:type="dxa"/>
          </w:tcPr>
          <w:p w14:paraId="3EB06B86" w14:textId="77777777" w:rsidR="0061703E" w:rsidRPr="0024004F" w:rsidRDefault="0061703E" w:rsidP="00096D56">
            <w:pPr>
              <w:adjustRightInd w:val="0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dell'economia - </w:t>
            </w:r>
            <w:r w:rsidRPr="0024004F">
              <w:rPr>
                <w:rFonts w:ascii="Times New Roman" w:hAnsi="Times New Roman" w:cs="Times New Roman"/>
                <w:b/>
                <w:lang w:val="it-IT"/>
              </w:rPr>
              <w:t>Azione 13.1.1 “Cablaggio strutturato e sicuro all’interno degli edifici scolastici”.</w:t>
            </w:r>
          </w:p>
          <w:p w14:paraId="1119D251" w14:textId="77777777" w:rsidR="0061703E" w:rsidRPr="0024004F" w:rsidRDefault="0061703E" w:rsidP="00096D56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 xml:space="preserve">Avviso pubblico nota M.I.U.R. </w:t>
            </w:r>
            <w:proofErr w:type="spellStart"/>
            <w:r w:rsidRPr="0024004F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24004F">
              <w:rPr>
                <w:rFonts w:ascii="Times New Roman" w:hAnsi="Times New Roman" w:cs="Times New Roman"/>
                <w:b/>
                <w:lang w:val="it-IT"/>
              </w:rPr>
              <w:t>. n° 20480 del 20.07.2021</w:t>
            </w:r>
          </w:p>
          <w:p w14:paraId="26A630B7" w14:textId="77777777" w:rsidR="0061703E" w:rsidRPr="005C0653" w:rsidRDefault="0061703E" w:rsidP="00096D56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 xml:space="preserve">Autorizzazione progetto nota M.I.U.R. </w:t>
            </w:r>
            <w:proofErr w:type="spellStart"/>
            <w:r w:rsidRPr="0024004F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24004F">
              <w:rPr>
                <w:rFonts w:ascii="Times New Roman" w:hAnsi="Times New Roman" w:cs="Times New Roman"/>
                <w:b/>
                <w:lang w:val="it-IT"/>
              </w:rPr>
              <w:t>. n° 40055 del 14.10.2021</w:t>
            </w:r>
          </w:p>
        </w:tc>
      </w:tr>
      <w:tr w:rsidR="0061703E" w14:paraId="559D341E" w14:textId="77777777" w:rsidTr="00096D56">
        <w:trPr>
          <w:trHeight w:val="733"/>
        </w:trPr>
        <w:tc>
          <w:tcPr>
            <w:tcW w:w="9781" w:type="dxa"/>
          </w:tcPr>
          <w:p w14:paraId="47F1342D" w14:textId="77777777" w:rsidR="0061703E" w:rsidRPr="0024004F" w:rsidRDefault="0061703E" w:rsidP="00096D56">
            <w:pPr>
              <w:pStyle w:val="TableParagraph"/>
              <w:spacing w:before="1" w:line="225" w:lineRule="exact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>TITOLO PROGETTO: “Cablaggio strutturato e sicuro all’interno degli edifici scolastici”</w:t>
            </w:r>
          </w:p>
          <w:p w14:paraId="0B6B72E6" w14:textId="77777777" w:rsidR="0061703E" w:rsidRPr="0024004F" w:rsidRDefault="0061703E" w:rsidP="00096D56">
            <w:pPr>
              <w:pStyle w:val="TableParagraph"/>
              <w:spacing w:before="1" w:line="225" w:lineRule="exact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>CODICE PROGETTO: 13.1.1A-FESRPON-SI-2021-251</w:t>
            </w:r>
            <w:r>
              <w:rPr>
                <w:rFonts w:ascii="Times New Roman" w:hAnsi="Times New Roman" w:cs="Times New Roman"/>
                <w:b/>
                <w:lang w:val="it-IT"/>
              </w:rPr>
              <w:t xml:space="preserve"> </w:t>
            </w:r>
          </w:p>
          <w:p w14:paraId="34239F26" w14:textId="77777777" w:rsidR="0061703E" w:rsidRPr="005F252E" w:rsidRDefault="0061703E" w:rsidP="00096D56">
            <w:pPr>
              <w:pStyle w:val="TableParagraph"/>
              <w:ind w:left="4"/>
              <w:rPr>
                <w:rFonts w:ascii="Times New Roman" w:hAnsi="Times New Roman" w:cs="Times New Roman"/>
                <w:b/>
              </w:rPr>
            </w:pPr>
            <w:r w:rsidRPr="00B9400E">
              <w:rPr>
                <w:rFonts w:ascii="Times New Roman" w:hAnsi="Times New Roman" w:cs="Times New Roman"/>
                <w:b/>
              </w:rPr>
              <w:t xml:space="preserve">CODICE CUP: </w:t>
            </w:r>
            <w:r w:rsidRPr="005B5E47">
              <w:rPr>
                <w:rFonts w:ascii="Times New Roman" w:hAnsi="Times New Roman" w:cs="Times New Roman"/>
                <w:b/>
                <w:lang w:val="it-IT"/>
              </w:rPr>
              <w:t>I49J21004500006</w:t>
            </w:r>
            <w:r>
              <w:rPr>
                <w:rFonts w:ascii="Times New Roman" w:hAnsi="Times New Roman" w:cs="Times New Roman"/>
                <w:b/>
                <w:lang w:val="it-IT"/>
              </w:rPr>
              <w:t xml:space="preserve"> 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7085D5D3" w14:textId="77777777" w:rsidR="00551673" w:rsidRPr="0087138F" w:rsidRDefault="00551673" w:rsidP="00551673">
      <w:pPr>
        <w:pStyle w:val="Corpotesto"/>
        <w:rPr>
          <w:b/>
          <w:sz w:val="22"/>
          <w:szCs w:val="22"/>
          <w:u w:val="single"/>
        </w:rPr>
      </w:pPr>
      <w:r w:rsidRPr="0087138F">
        <w:rPr>
          <w:b/>
          <w:sz w:val="22"/>
          <w:szCs w:val="22"/>
          <w:u w:val="single"/>
        </w:rPr>
        <w:t xml:space="preserve">ALLEGATO </w:t>
      </w:r>
      <w:r>
        <w:rPr>
          <w:b/>
          <w:sz w:val="22"/>
          <w:szCs w:val="22"/>
          <w:u w:val="single"/>
        </w:rPr>
        <w:t>D</w:t>
      </w:r>
      <w:r w:rsidRPr="0087138F">
        <w:rPr>
          <w:b/>
          <w:sz w:val="22"/>
          <w:szCs w:val="22"/>
          <w:u w:val="single"/>
        </w:rPr>
        <w:t>:</w:t>
      </w:r>
    </w:p>
    <w:p w14:paraId="5968E03C" w14:textId="77777777" w:rsidR="00551673" w:rsidRPr="000867BD" w:rsidRDefault="00551673" w:rsidP="00551673">
      <w:pPr>
        <w:adjustRightInd w:val="0"/>
        <w:rPr>
          <w:rFonts w:eastAsia="Calibri"/>
          <w:sz w:val="16"/>
          <w:szCs w:val="16"/>
        </w:rPr>
      </w:pPr>
    </w:p>
    <w:p w14:paraId="276F3CE2" w14:textId="77777777" w:rsidR="00551673" w:rsidRDefault="00551673" w:rsidP="00551673">
      <w:pPr>
        <w:spacing w:line="242" w:lineRule="auto"/>
        <w:ind w:left="1276" w:hanging="1276"/>
        <w:rPr>
          <w:rFonts w:eastAsia="Calibri"/>
          <w:b/>
          <w:bCs/>
        </w:rPr>
      </w:pPr>
      <w:r w:rsidRPr="0087138F">
        <w:rPr>
          <w:rFonts w:eastAsia="Calibri"/>
          <w:b/>
          <w:bCs/>
        </w:rPr>
        <w:t xml:space="preserve">OGGETTO: </w:t>
      </w:r>
      <w:r>
        <w:rPr>
          <w:rFonts w:eastAsia="Calibri"/>
          <w:b/>
          <w:bCs/>
        </w:rPr>
        <w:t>Istanza di partecipazione alla selezione di ______________________________________ -</w:t>
      </w:r>
      <w:r w:rsidRPr="0087138F">
        <w:rPr>
          <w:rFonts w:eastAsia="Calibri"/>
          <w:b/>
          <w:bCs/>
        </w:rPr>
        <w:t xml:space="preserve"> D</w:t>
      </w:r>
      <w:r>
        <w:rPr>
          <w:rFonts w:eastAsia="Calibri"/>
          <w:b/>
          <w:bCs/>
        </w:rPr>
        <w:t>ichiarazione di insussistenza di cause di incompatibilità.</w:t>
      </w:r>
    </w:p>
    <w:p w14:paraId="717F70D5" w14:textId="77777777" w:rsidR="00551673" w:rsidRPr="0087138F" w:rsidRDefault="00551673" w:rsidP="00551673">
      <w:pPr>
        <w:spacing w:line="242" w:lineRule="auto"/>
        <w:ind w:left="1276" w:hanging="1276"/>
        <w:rPr>
          <w:b/>
          <w:color w:val="000000"/>
        </w:rPr>
      </w:pPr>
    </w:p>
    <w:p w14:paraId="41188733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 xml:space="preserve">Il/la </w:t>
      </w:r>
      <w:proofErr w:type="spellStart"/>
      <w:r w:rsidRPr="0087138F">
        <w:rPr>
          <w:rFonts w:eastAsia="Calibri"/>
        </w:rPr>
        <w:t>sottoscritt</w:t>
      </w:r>
      <w:proofErr w:type="spellEnd"/>
      <w:r w:rsidRPr="0087138F">
        <w:rPr>
          <w:rFonts w:eastAsia="Calibri"/>
        </w:rPr>
        <w:t>_ ____________</w:t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  <w:t xml:space="preserve">________________________________________________________________ </w:t>
      </w:r>
    </w:p>
    <w:p w14:paraId="6507980D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proofErr w:type="spellStart"/>
      <w:r w:rsidRPr="0087138F">
        <w:rPr>
          <w:rFonts w:eastAsia="Calibri"/>
        </w:rPr>
        <w:t>nat</w:t>
      </w:r>
      <w:proofErr w:type="spellEnd"/>
      <w:r w:rsidRPr="0087138F"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 w:rsidRPr="0087138F">
        <w:rPr>
          <w:rFonts w:eastAsia="Calibri"/>
        </w:rPr>
        <w:t>Prov</w:t>
      </w:r>
      <w:proofErr w:type="spellEnd"/>
      <w:r w:rsidRPr="0087138F">
        <w:rPr>
          <w:rFonts w:eastAsia="Calibri"/>
        </w:rPr>
        <w:t>. _______</w:t>
      </w:r>
    </w:p>
    <w:p w14:paraId="6F611378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Codice Fiscale ________________________________________ tel.__________________________________</w:t>
      </w:r>
    </w:p>
    <w:p w14:paraId="7A34E03F" w14:textId="4FD7154C" w:rsidR="00551673" w:rsidRPr="0087138F" w:rsidRDefault="00551673" w:rsidP="00551673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87138F">
        <w:rPr>
          <w:rFonts w:ascii="Times New Roman" w:eastAsia="Calibri" w:hAnsi="Times New Roman"/>
        </w:rPr>
        <w:t>e_mail</w:t>
      </w:r>
      <w:proofErr w:type="spellEnd"/>
      <w:r w:rsidRPr="0087138F">
        <w:rPr>
          <w:rFonts w:ascii="Times New Roman" w:eastAsia="Calibri" w:hAnsi="Times New Roman"/>
        </w:rPr>
        <w:t>: ________________________________________________________________________________</w:t>
      </w:r>
    </w:p>
    <w:p w14:paraId="598BC241" w14:textId="03CBB51F" w:rsidR="00551673" w:rsidRPr="00750276" w:rsidRDefault="00551673" w:rsidP="00551673">
      <w:pPr>
        <w:adjustRightInd w:val="0"/>
        <w:spacing w:before="120" w:after="120" w:line="276" w:lineRule="auto"/>
        <w:rPr>
          <w:rFonts w:eastAsia="Calibri"/>
          <w:bCs/>
        </w:rPr>
      </w:pPr>
      <w:r w:rsidRPr="00750276">
        <w:rPr>
          <w:rFonts w:eastAsia="Calibri"/>
          <w:bCs/>
        </w:rPr>
        <w:t xml:space="preserve">avendo presentato istanza di partecipazione alla selezione per l’attribuzione dell’incarico di </w:t>
      </w:r>
      <w:r>
        <w:rPr>
          <w:rFonts w:eastAsia="Calibri"/>
          <w:bCs/>
        </w:rPr>
        <w:t>___________________,</w:t>
      </w:r>
    </w:p>
    <w:p w14:paraId="61A80AB5" w14:textId="77777777" w:rsidR="00551673" w:rsidRPr="0087138F" w:rsidRDefault="00551673" w:rsidP="00551673">
      <w:pPr>
        <w:spacing w:before="120" w:after="120" w:line="276" w:lineRule="auto"/>
        <w:ind w:left="11" w:right="6" w:hanging="11"/>
        <w:jc w:val="center"/>
      </w:pPr>
      <w:r w:rsidRPr="0087138F">
        <w:rPr>
          <w:rFonts w:eastAsia="Trebuchet MS" w:cs="Trebuchet MS"/>
          <w:b/>
        </w:rPr>
        <w:t>CONSAPEVOLE</w:t>
      </w:r>
    </w:p>
    <w:p w14:paraId="06AFAC75" w14:textId="77777777" w:rsidR="00551673" w:rsidRPr="0087138F" w:rsidRDefault="00551673" w:rsidP="00551673">
      <w:pPr>
        <w:spacing w:line="276" w:lineRule="auto"/>
        <w:ind w:left="-6" w:hanging="11"/>
      </w:pPr>
      <w:r w:rsidRPr="0087138F">
        <w:rPr>
          <w:rFonts w:eastAsia="Trebuchet MS" w:cs="Trebuchet MS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 </w:t>
      </w:r>
    </w:p>
    <w:p w14:paraId="1C77AACB" w14:textId="77777777" w:rsidR="00551673" w:rsidRPr="0087138F" w:rsidRDefault="00551673" w:rsidP="00551673">
      <w:pPr>
        <w:spacing w:before="120" w:after="120" w:line="276" w:lineRule="auto"/>
        <w:ind w:left="11" w:right="6" w:hanging="11"/>
        <w:jc w:val="center"/>
        <w:rPr>
          <w:rFonts w:eastAsia="Trebuchet MS" w:cs="Trebuchet MS"/>
          <w:b/>
        </w:rPr>
      </w:pPr>
      <w:r w:rsidRPr="0087138F">
        <w:rPr>
          <w:rFonts w:eastAsia="Trebuchet MS" w:cs="Trebuchet MS"/>
          <w:b/>
        </w:rPr>
        <w:t>DICHIARA</w:t>
      </w:r>
    </w:p>
    <w:p w14:paraId="35E0009E" w14:textId="77777777" w:rsidR="00551673" w:rsidRDefault="00551673" w:rsidP="00551673">
      <w:pPr>
        <w:spacing w:after="35" w:line="276" w:lineRule="auto"/>
        <w:ind w:left="-5" w:right="-6" w:hanging="10"/>
        <w:rPr>
          <w:rFonts w:eastAsia="Trebuchet MS" w:cs="Trebuchet MS"/>
        </w:rPr>
      </w:pPr>
      <w:r w:rsidRPr="0087138F">
        <w:rPr>
          <w:rFonts w:eastAsia="Trebuchet MS" w:cs="Trebuchet MS"/>
        </w:rPr>
        <w:lastRenderedPageBreak/>
        <w:t>d</w:t>
      </w:r>
      <w:r>
        <w:rPr>
          <w:rFonts w:eastAsia="Trebuchet MS" w:cs="Trebuchet MS"/>
        </w:rPr>
        <w:t xml:space="preserve">i non trovarsi in nessuna delle </w:t>
      </w:r>
      <w:r w:rsidRPr="0087138F">
        <w:rPr>
          <w:rFonts w:eastAsia="Trebuchet MS" w:cs="Trebuchet MS"/>
        </w:rPr>
        <w:t xml:space="preserve">condizioni di incompatibilità previste dalle Disposizioni e Istruzioni per l’attuazione delle iniziative cofinanziate dai Fondi Strutturali europei 2014/2020, ovvero di:  </w:t>
      </w:r>
    </w:p>
    <w:p w14:paraId="6D848330" w14:textId="77777777" w:rsidR="00551673" w:rsidRDefault="00551673" w:rsidP="00551673">
      <w:pPr>
        <w:spacing w:after="35" w:line="276" w:lineRule="auto"/>
        <w:ind w:left="-5" w:right="-6" w:hanging="10"/>
        <w:rPr>
          <w:rFonts w:eastAsia="Trebuchet MS" w:cs="Trebuchet MS"/>
        </w:rPr>
      </w:pPr>
    </w:p>
    <w:p w14:paraId="0FA9C7D2" w14:textId="77777777" w:rsidR="00551673" w:rsidRPr="0045561A" w:rsidRDefault="00551673" w:rsidP="00551673">
      <w:pPr>
        <w:widowControl w:val="0"/>
        <w:numPr>
          <w:ilvl w:val="0"/>
          <w:numId w:val="30"/>
        </w:numPr>
        <w:spacing w:after="53" w:line="276" w:lineRule="auto"/>
        <w:ind w:right="-6" w:hanging="348"/>
      </w:pPr>
      <w:r w:rsidRPr="0087138F">
        <w:rPr>
          <w:rFonts w:eastAsia="Trebuchet MS" w:cs="Trebuchet MS"/>
        </w:rPr>
        <w:t xml:space="preserve">di non essere collegato, né come socio né come titolare, a ditte o società interessate alla partecipazione alla gara di appalto; </w:t>
      </w:r>
    </w:p>
    <w:p w14:paraId="7F636EAB" w14:textId="77777777" w:rsidR="00551673" w:rsidRPr="0045561A" w:rsidRDefault="00551673" w:rsidP="00551673">
      <w:pPr>
        <w:widowControl w:val="0"/>
        <w:numPr>
          <w:ilvl w:val="0"/>
          <w:numId w:val="30"/>
        </w:numPr>
        <w:spacing w:line="276" w:lineRule="auto"/>
        <w:ind w:right="-6" w:hanging="348"/>
      </w:pPr>
      <w:r w:rsidRPr="0087138F">
        <w:rPr>
          <w:rFonts w:eastAsia="Trebuchet MS" w:cs="Trebuchet MS"/>
        </w:rPr>
        <w:t xml:space="preserve">di essere a conoscenza che le figure di progettista e collaudatore sono incompatibili e, quindi, di aver presentato la candidatura per una sola figura, pena l’esclusione. </w:t>
      </w:r>
    </w:p>
    <w:p w14:paraId="24999CD8" w14:textId="77777777" w:rsidR="00551673" w:rsidRDefault="00551673" w:rsidP="00551673">
      <w:pPr>
        <w:spacing w:line="276" w:lineRule="auto"/>
        <w:ind w:right="-6"/>
        <w:rPr>
          <w:rFonts w:eastAsia="Trebuchet MS" w:cs="Trebuchet MS"/>
        </w:rPr>
      </w:pPr>
    </w:p>
    <w:p w14:paraId="3422D4B9" w14:textId="668BB2B0" w:rsidR="00551673" w:rsidRPr="0087138F" w:rsidRDefault="00551673" w:rsidP="00551673">
      <w:pPr>
        <w:spacing w:after="217" w:line="276" w:lineRule="auto"/>
      </w:pPr>
      <w:r w:rsidRPr="0087138F">
        <w:rPr>
          <w:rFonts w:eastAsia="Trebuchet MS" w:cs="Trebuchet MS"/>
        </w:rPr>
        <w:t xml:space="preserve">Dichiara inoltre, di non essere parente o affine entro il quarto grado del legale rappresentante dell’Istituto </w:t>
      </w:r>
      <w:r>
        <w:rPr>
          <w:rFonts w:eastAsia="Trebuchet MS" w:cs="Trebuchet MS"/>
        </w:rPr>
        <w:t xml:space="preserve">Comprensivo Statale </w:t>
      </w:r>
      <w:r w:rsidR="0061703E">
        <w:rPr>
          <w:rFonts w:eastAsia="Trebuchet MS" w:cs="Trebuchet MS"/>
        </w:rPr>
        <w:t>“</w:t>
      </w:r>
      <w:proofErr w:type="spellStart"/>
      <w:r w:rsidR="0061703E">
        <w:rPr>
          <w:rFonts w:eastAsia="Trebuchet MS" w:cs="Trebuchet MS"/>
        </w:rPr>
        <w:t>Dusmet</w:t>
      </w:r>
      <w:proofErr w:type="spellEnd"/>
      <w:r w:rsidR="0061703E">
        <w:rPr>
          <w:rFonts w:eastAsia="Trebuchet MS" w:cs="Trebuchet MS"/>
        </w:rPr>
        <w:t xml:space="preserve">” </w:t>
      </w:r>
      <w:bookmarkStart w:id="0" w:name="_GoBack"/>
      <w:bookmarkEnd w:id="0"/>
      <w:r>
        <w:rPr>
          <w:rFonts w:eastAsia="Trebuchet MS" w:cs="Trebuchet MS"/>
        </w:rPr>
        <w:t>di Nicolosi</w:t>
      </w:r>
      <w:r w:rsidRPr="0087138F">
        <w:rPr>
          <w:rFonts w:eastAsia="Trebuchet MS" w:cs="Trebuchet MS"/>
        </w:rPr>
        <w:t xml:space="preserve"> o di altro personale incaricato della valutazione dei curricula per la nomina delle risorse umane necessarie alla realizzazione del </w:t>
      </w:r>
      <w:r>
        <w:rPr>
          <w:rFonts w:eastAsia="Trebuchet MS" w:cs="Trebuchet MS"/>
        </w:rPr>
        <w:t>progetto FESR</w:t>
      </w:r>
      <w:r w:rsidRPr="0087138F">
        <w:rPr>
          <w:rFonts w:eastAsia="Trebuchet MS" w:cs="Trebuchet MS"/>
        </w:rPr>
        <w:t xml:space="preserve"> di cui trattasi.  </w:t>
      </w:r>
    </w:p>
    <w:p w14:paraId="37479746" w14:textId="77777777" w:rsidR="00551673" w:rsidRPr="0087138F" w:rsidRDefault="00551673" w:rsidP="00551673">
      <w:pPr>
        <w:adjustRightInd w:val="0"/>
        <w:spacing w:line="276" w:lineRule="auto"/>
        <w:rPr>
          <w:rFonts w:eastAsia="Calibri"/>
        </w:rPr>
      </w:pPr>
      <w:r w:rsidRPr="0087138F">
        <w:rPr>
          <w:rFonts w:eastAsia="Calibri"/>
        </w:rPr>
        <w:t xml:space="preserve">                                                                           </w:t>
      </w:r>
    </w:p>
    <w:p w14:paraId="508318A4" w14:textId="77777777" w:rsidR="00551673" w:rsidRPr="0087138F" w:rsidRDefault="00551673" w:rsidP="00551673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>Catania,  ______________</w:t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  <w:t xml:space="preserve">       Firma _________________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____________________</w:t>
      </w:r>
    </w:p>
    <w:p w14:paraId="50553EF8" w14:textId="77777777" w:rsidR="00551673" w:rsidRPr="0087138F" w:rsidRDefault="00551673" w:rsidP="00551673">
      <w:pPr>
        <w:adjustRightInd w:val="0"/>
      </w:pPr>
    </w:p>
    <w:p w14:paraId="2DD09C90" w14:textId="77777777" w:rsidR="00443207" w:rsidRDefault="00443207" w:rsidP="00551673">
      <w:pPr>
        <w:pStyle w:val="Corpotesto"/>
        <w:rPr>
          <w:sz w:val="22"/>
          <w:szCs w:val="22"/>
        </w:rPr>
      </w:pPr>
    </w:p>
    <w:sectPr w:rsidR="00443207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00D63D" w14:textId="77777777" w:rsidR="002905C8" w:rsidRDefault="002905C8">
      <w:r>
        <w:separator/>
      </w:r>
    </w:p>
  </w:endnote>
  <w:endnote w:type="continuationSeparator" w:id="0">
    <w:p w14:paraId="29BFC284" w14:textId="77777777" w:rsidR="002905C8" w:rsidRDefault="00290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706C7" w14:textId="77777777" w:rsidR="002905C8" w:rsidRDefault="002905C8">
      <w:r>
        <w:separator/>
      </w:r>
    </w:p>
  </w:footnote>
  <w:footnote w:type="continuationSeparator" w:id="0">
    <w:p w14:paraId="0001E018" w14:textId="77777777" w:rsidR="002905C8" w:rsidRDefault="002905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40C2517"/>
    <w:multiLevelType w:val="hybridMultilevel"/>
    <w:tmpl w:val="29F28942"/>
    <w:lvl w:ilvl="0" w:tplc="3C1A25F6">
      <w:start w:val="1"/>
      <w:numFmt w:val="bullet"/>
      <w:lvlText w:val="•"/>
      <w:lvlJc w:val="left"/>
      <w:pPr>
        <w:ind w:left="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8E100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2E08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F695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45DE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EC76C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0E0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76369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24866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3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4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5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7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9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9"/>
  </w:num>
  <w:num w:numId="6">
    <w:abstractNumId w:val="17"/>
  </w:num>
  <w:num w:numId="7">
    <w:abstractNumId w:val="15"/>
  </w:num>
  <w:num w:numId="8">
    <w:abstractNumId w:val="30"/>
  </w:num>
  <w:num w:numId="9">
    <w:abstractNumId w:val="9"/>
  </w:num>
  <w:num w:numId="10">
    <w:abstractNumId w:val="24"/>
  </w:num>
  <w:num w:numId="11">
    <w:abstractNumId w:val="16"/>
  </w:num>
  <w:num w:numId="12">
    <w:abstractNumId w:val="23"/>
  </w:num>
  <w:num w:numId="13">
    <w:abstractNumId w:val="14"/>
  </w:num>
  <w:num w:numId="14">
    <w:abstractNumId w:val="28"/>
  </w:num>
  <w:num w:numId="15">
    <w:abstractNumId w:val="8"/>
  </w:num>
  <w:num w:numId="16">
    <w:abstractNumId w:val="13"/>
  </w:num>
  <w:num w:numId="17">
    <w:abstractNumId w:val="26"/>
  </w:num>
  <w:num w:numId="18">
    <w:abstractNumId w:val="4"/>
  </w:num>
  <w:num w:numId="19">
    <w:abstractNumId w:val="22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5"/>
  </w:num>
  <w:num w:numId="26">
    <w:abstractNumId w:val="11"/>
  </w:num>
  <w:num w:numId="27">
    <w:abstractNumId w:val="6"/>
  </w:num>
  <w:num w:numId="28">
    <w:abstractNumId w:val="27"/>
  </w:num>
  <w:num w:numId="29">
    <w:abstractNumId w:val="20"/>
  </w:num>
  <w:num w:numId="30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05C8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C40DD"/>
    <w:rsid w:val="004C7086"/>
    <w:rsid w:val="004D7675"/>
    <w:rsid w:val="004E76DD"/>
    <w:rsid w:val="005046F1"/>
    <w:rsid w:val="005067E4"/>
    <w:rsid w:val="005118D3"/>
    <w:rsid w:val="005402DC"/>
    <w:rsid w:val="00551673"/>
    <w:rsid w:val="00592131"/>
    <w:rsid w:val="005A3F3E"/>
    <w:rsid w:val="005A5A17"/>
    <w:rsid w:val="005B598C"/>
    <w:rsid w:val="005B5AD5"/>
    <w:rsid w:val="005C0653"/>
    <w:rsid w:val="005D5179"/>
    <w:rsid w:val="005D738E"/>
    <w:rsid w:val="005F252E"/>
    <w:rsid w:val="005F6B08"/>
    <w:rsid w:val="00600EA3"/>
    <w:rsid w:val="00602705"/>
    <w:rsid w:val="00605464"/>
    <w:rsid w:val="00615A0C"/>
    <w:rsid w:val="0061703E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11CB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133D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4</TotalTime>
  <Pages>2</Pages>
  <Words>395</Words>
  <Characters>3069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5</cp:revision>
  <cp:lastPrinted>2018-11-08T14:16:00Z</cp:lastPrinted>
  <dcterms:created xsi:type="dcterms:W3CDTF">2022-03-02T15:38:00Z</dcterms:created>
  <dcterms:modified xsi:type="dcterms:W3CDTF">2022-03-07T17:06:00Z</dcterms:modified>
</cp:coreProperties>
</file>