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58E0F100" w14:textId="6D8E4B8D" w:rsidR="00F808F6" w:rsidRPr="005C0653" w:rsidRDefault="00F808F6" w:rsidP="00681374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</w:t>
            </w:r>
            <w:r w:rsidR="00102620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Azione 13.1.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2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“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Digital </w:t>
            </w:r>
            <w:proofErr w:type="spellStart"/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board</w:t>
            </w:r>
            <w:proofErr w:type="spellEnd"/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: trasformazione digitale nella didattica e nell’organizzazione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”.</w:t>
            </w:r>
          </w:p>
          <w:p w14:paraId="46FBCD3F" w14:textId="0A57F77A" w:rsidR="00B9400E" w:rsidRPr="005C0653" w:rsidRDefault="00B9400E" w:rsidP="00F808F6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5C0653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. n° </w:t>
            </w:r>
            <w:r w:rsidR="00E509B6" w:rsidRPr="005C0653">
              <w:rPr>
                <w:rFonts w:ascii="Times New Roman" w:hAnsi="Times New Roman" w:cs="Times New Roman"/>
                <w:b/>
                <w:lang w:val="it-IT"/>
              </w:rPr>
              <w:t>2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8966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 del 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06.09.2021</w:t>
            </w:r>
          </w:p>
          <w:p w14:paraId="254C3DEF" w14:textId="7494E2E3" w:rsidR="0006591D" w:rsidRPr="005C0653" w:rsidRDefault="00B9400E" w:rsidP="00051C3B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Autorizzazione progetto </w:t>
            </w:r>
            <w:r w:rsidR="00260FA1" w:rsidRPr="005C0653">
              <w:rPr>
                <w:rFonts w:ascii="Times New Roman" w:hAnsi="Times New Roman" w:cs="Times New Roman"/>
                <w:b/>
                <w:lang w:val="it-IT"/>
              </w:rPr>
              <w:t xml:space="preserve">nota 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M.I.U.R. </w:t>
            </w:r>
            <w:proofErr w:type="spellStart"/>
            <w:r w:rsidRPr="005C0653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. n° </w:t>
            </w:r>
            <w:r w:rsidR="00051C3B" w:rsidRPr="005C0653">
              <w:rPr>
                <w:rFonts w:ascii="Times New Roman" w:hAnsi="Times New Roman" w:cs="Times New Roman"/>
                <w:b/>
                <w:lang w:val="it-IT"/>
              </w:rPr>
              <w:t>42550 del 02.11.2021</w:t>
            </w:r>
          </w:p>
        </w:tc>
      </w:tr>
      <w:tr w:rsidR="0006591D" w14:paraId="2986EFE0" w14:textId="77777777" w:rsidTr="0006591D">
        <w:trPr>
          <w:trHeight w:val="733"/>
        </w:trPr>
        <w:tc>
          <w:tcPr>
            <w:tcW w:w="9781" w:type="dxa"/>
          </w:tcPr>
          <w:p w14:paraId="0E32889F" w14:textId="5105C20E" w:rsidR="00B9400E" w:rsidRPr="005C0653" w:rsidRDefault="00B9400E" w:rsidP="00DE690C">
            <w:pPr>
              <w:adjustRightInd w:val="0"/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TITOLO PROGETTO: “</w:t>
            </w:r>
            <w:r w:rsidR="005F252E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Dotazione di attrezzature per la trasformazione digitale della didattica e dell’organizzazione scolastica</w:t>
            </w:r>
            <w:r w:rsidR="00002B3A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</w:t>
            </w:r>
          </w:p>
          <w:p w14:paraId="00DD74CD" w14:textId="5E3DFAB0" w:rsidR="00B9400E" w:rsidRPr="005C0653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PROGETTO: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13.1.2A-FESRPON-SI-2021-150</w:t>
            </w:r>
          </w:p>
          <w:p w14:paraId="6725A063" w14:textId="6A3AB547" w:rsidR="0006591D" w:rsidRPr="005F252E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CUP: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I49J21006130006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3710F00E" w14:textId="77777777" w:rsidR="0040289A" w:rsidRDefault="0040289A" w:rsidP="0040289A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C.1:</w:t>
      </w:r>
    </w:p>
    <w:p w14:paraId="1FD62374" w14:textId="77777777" w:rsidR="0040289A" w:rsidRDefault="0040289A" w:rsidP="0040289A">
      <w:pPr>
        <w:adjustRightInd w:val="0"/>
        <w:rPr>
          <w:rFonts w:eastAsia="Calibri"/>
          <w:sz w:val="16"/>
          <w:szCs w:val="16"/>
        </w:rPr>
      </w:pPr>
    </w:p>
    <w:p w14:paraId="751ACEDC" w14:textId="77777777" w:rsidR="0040289A" w:rsidRDefault="0040289A" w:rsidP="0040289A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 xml:space="preserve"> - Scheda di valutazione dei titoli.</w:t>
      </w:r>
    </w:p>
    <w:p w14:paraId="207ED731" w14:textId="77777777" w:rsidR="0040289A" w:rsidRDefault="0040289A" w:rsidP="0040289A">
      <w:pPr>
        <w:ind w:left="1276" w:hanging="1276"/>
        <w:rPr>
          <w:b/>
          <w:color w:val="000000"/>
          <w:sz w:val="16"/>
          <w:szCs w:val="16"/>
        </w:rPr>
      </w:pPr>
    </w:p>
    <w:p w14:paraId="3D1243A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00BA10C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7D222AC2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CF4279" w14:textId="77777777" w:rsidR="0040289A" w:rsidRDefault="0040289A" w:rsidP="0040289A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0435F3DA" w14:textId="77777777" w:rsidR="0040289A" w:rsidRDefault="0040289A" w:rsidP="0040289A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>avendo presentato istanza di partecipazione alla selezione per l’attribuzione dell’incarico di Progettista,</w:t>
      </w:r>
    </w:p>
    <w:p w14:paraId="24D8A825" w14:textId="77777777" w:rsidR="0040289A" w:rsidRDefault="0040289A" w:rsidP="0040289A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DICHIARA</w:t>
      </w:r>
    </w:p>
    <w:p w14:paraId="26B764E4" w14:textId="77777777" w:rsidR="0040289A" w:rsidRDefault="0040289A" w:rsidP="0040289A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di essere in possesso dei titoli di seguito indicati:</w:t>
      </w:r>
    </w:p>
    <w:p w14:paraId="64A64350" w14:textId="77777777" w:rsidR="0040289A" w:rsidRDefault="0040289A" w:rsidP="0040289A">
      <w:pPr>
        <w:pStyle w:val="Normale1"/>
        <w:jc w:val="center"/>
        <w:rPr>
          <w:b/>
          <w:sz w:val="20"/>
          <w:szCs w:val="20"/>
        </w:rPr>
      </w:pPr>
    </w:p>
    <w:p w14:paraId="59712EA6" w14:textId="77777777" w:rsidR="0040289A" w:rsidRDefault="0040289A" w:rsidP="0040289A">
      <w:pPr>
        <w:pStyle w:val="Normale1"/>
        <w:jc w:val="center"/>
      </w:pPr>
      <w:r>
        <w:rPr>
          <w:b/>
        </w:rPr>
        <w:t>SCHEDA DI VALUTAZIONE DEI TITOLI</w:t>
      </w:r>
    </w:p>
    <w:p w14:paraId="6617874B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2FAE4527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4B9FBB24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40289A" w14:paraId="7E7FFBA8" w14:textId="77777777" w:rsidTr="00FD39CF">
        <w:trPr>
          <w:trHeight w:val="567"/>
        </w:trPr>
        <w:tc>
          <w:tcPr>
            <w:tcW w:w="8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B22FA" w14:textId="77777777" w:rsidR="0040289A" w:rsidRDefault="0040289A" w:rsidP="00FD39CF">
            <w:pPr>
              <w:spacing w:line="276" w:lineRule="auto"/>
              <w:jc w:val="center"/>
            </w:pPr>
            <w:r>
              <w:rPr>
                <w:b/>
              </w:rPr>
              <w:t>Requisito/i di partecipazione:</w:t>
            </w:r>
          </w:p>
          <w:p w14:paraId="76D9B4EC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B55A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</w:p>
        </w:tc>
      </w:tr>
      <w:tr w:rsidR="0040289A" w14:paraId="681CED96" w14:textId="77777777" w:rsidTr="00FD39CF">
        <w:trPr>
          <w:trHeight w:val="283"/>
        </w:trPr>
        <w:tc>
          <w:tcPr>
            <w:tcW w:w="8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6648E" w14:textId="77777777" w:rsidR="0040289A" w:rsidRDefault="0040289A" w:rsidP="00FD39CF">
            <w:pPr>
              <w:jc w:val="center"/>
            </w:pPr>
            <w:r>
              <w:rPr>
                <w:b/>
              </w:rPr>
              <w:t>Criteri di valutazione dei titoli: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4D44" w14:textId="77777777" w:rsidR="0040289A" w:rsidRDefault="0040289A" w:rsidP="00FD39CF">
            <w:pPr>
              <w:jc w:val="center"/>
              <w:rPr>
                <w:b/>
              </w:rPr>
            </w:pPr>
          </w:p>
        </w:tc>
      </w:tr>
      <w:tr w:rsidR="0040289A" w14:paraId="753AA10F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38310" w14:textId="77777777" w:rsidR="0040289A" w:rsidRDefault="0040289A" w:rsidP="00FD39CF">
            <w:pPr>
              <w:spacing w:line="276" w:lineRule="auto"/>
              <w:rPr>
                <w:b/>
              </w:rPr>
            </w:pPr>
            <w:r>
              <w:rPr>
                <w:b/>
              </w:rPr>
              <w:t>Titoli culturali e professionali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7C20C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Punteggio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C19E8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Riservato alla Commissione</w:t>
            </w:r>
          </w:p>
        </w:tc>
      </w:tr>
      <w:tr w:rsidR="0040289A" w14:paraId="7F8DADF7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1BD19" w14:textId="77777777" w:rsidR="0040289A" w:rsidRDefault="0040289A" w:rsidP="00FD39CF">
            <w:pPr>
              <w:spacing w:line="276" w:lineRule="auto"/>
            </w:pPr>
            <w:r>
              <w:rPr>
                <w:rFonts w:eastAsia="Calibri"/>
              </w:rPr>
              <w:t xml:space="preserve">Per il titolo di diploma/laurea (triennale/specialistica) è valutabile un solo titolo dei tre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63A4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5235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331497C3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7E087" w14:textId="77777777" w:rsidR="0040289A" w:rsidRDefault="0040289A" w:rsidP="00FD39CF">
            <w:pPr>
              <w:pStyle w:val="Normale1"/>
              <w:spacing w:line="264" w:lineRule="auto"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Diploma di Scuola Secondaria di II Grado (Valutato in mancanza di laurea punti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885D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323A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40289A" w14:paraId="1B39DC7A" w14:textId="77777777" w:rsidTr="00FD39CF">
        <w:trPr>
          <w:trHeight w:val="300"/>
        </w:trPr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EF2A0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307EB559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 7 punti </w:t>
            </w:r>
          </w:p>
          <w:p w14:paraId="07FFED47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104............................... 9 punti </w:t>
            </w:r>
          </w:p>
          <w:p w14:paraId="003E7D63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785CE21A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1E5B06EB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89......................................7 punti </w:t>
            </w:r>
          </w:p>
          <w:p w14:paraId="252536D2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99...................................10 punti </w:t>
            </w:r>
          </w:p>
          <w:p w14:paraId="1FB4DAC7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100 a 104............................. 15 punti </w:t>
            </w:r>
          </w:p>
          <w:p w14:paraId="7839B884" w14:textId="77777777" w:rsidR="0040289A" w:rsidRDefault="0040289A" w:rsidP="00FD39CF">
            <w:pPr>
              <w:pStyle w:val="Normale1"/>
              <w:spacing w:line="264" w:lineRule="auto"/>
              <w:rPr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da 105 a 110 e lode ..................20 punti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90F2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6A75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40289A" w14:paraId="647ECCCC" w14:textId="77777777" w:rsidTr="00FD39CF">
        <w:trPr>
          <w:trHeight w:val="454"/>
        </w:trPr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C0339" w14:textId="77777777" w:rsidR="0040289A" w:rsidRDefault="0040289A" w:rsidP="00FD39CF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5F73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8C08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729B5EFE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3894B" w14:textId="77777777" w:rsidR="0040289A" w:rsidRDefault="0040289A" w:rsidP="00FD39CF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04A0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23B2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37278441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35E0" w14:textId="77777777" w:rsidR="0040289A" w:rsidRDefault="0040289A" w:rsidP="00FD39CF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B91A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F569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6115BBD5" w14:textId="77777777" w:rsidTr="00FD39CF">
        <w:trPr>
          <w:trHeight w:val="340"/>
        </w:trPr>
        <w:tc>
          <w:tcPr>
            <w:tcW w:w="8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9738E" w14:textId="77777777" w:rsidR="0040289A" w:rsidRDefault="0040289A" w:rsidP="00FD39CF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Competenze professionali (</w:t>
            </w:r>
            <w:proofErr w:type="spellStart"/>
            <w:r>
              <w:rPr>
                <w:b/>
                <w:bCs/>
              </w:rPr>
              <w:t>Max</w:t>
            </w:r>
            <w:proofErr w:type="spellEnd"/>
            <w:r>
              <w:rPr>
                <w:b/>
                <w:bCs/>
              </w:rPr>
              <w:t xml:space="preserve"> punti 35)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BC11" w14:textId="77777777" w:rsidR="0040289A" w:rsidRDefault="0040289A" w:rsidP="00FD39CF">
            <w:pPr>
              <w:spacing w:line="276" w:lineRule="auto"/>
              <w:rPr>
                <w:b/>
                <w:bCs/>
              </w:rPr>
            </w:pPr>
          </w:p>
        </w:tc>
      </w:tr>
      <w:tr w:rsidR="0040289A" w14:paraId="18FCA38E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3BB30" w14:textId="77777777" w:rsidR="0040289A" w:rsidRDefault="0040289A" w:rsidP="00FD39CF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10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EDFC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DCAE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259D0FDA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B35BC" w14:textId="77777777" w:rsidR="0040289A" w:rsidRDefault="0040289A" w:rsidP="00FD39CF">
            <w:pPr>
              <w:spacing w:line="276" w:lineRule="auto"/>
            </w:pPr>
            <w:r>
              <w:t>Esperienza come progettista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3B26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F015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119E51F4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5D6D8" w14:textId="77777777" w:rsidR="0040289A" w:rsidRDefault="0040289A" w:rsidP="00FD39CF">
            <w:pPr>
              <w:spacing w:line="276" w:lineRule="auto"/>
            </w:pPr>
            <w:r>
              <w:t>Esperienza di animatore/componente team digitale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DC3B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B361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1588274A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ABC96" w14:textId="77777777" w:rsidR="0040289A" w:rsidRDefault="0040289A" w:rsidP="00FD39CF">
            <w:pPr>
              <w:spacing w:line="276" w:lineRule="auto"/>
            </w:pPr>
            <w:r>
              <w:t>Esperienza di coordinatore dei laboratori informatici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69C8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0CB4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4DCA6DC0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809D1" w14:textId="77777777" w:rsidR="0040289A" w:rsidRDefault="0040289A" w:rsidP="00FD39CF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(valutabile per la candidatura di progettista)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58CB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40A42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5DE26A29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14E9E" w14:textId="77777777" w:rsidR="0040289A" w:rsidRDefault="0040289A" w:rsidP="00FD39CF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5 ) (valutabile per la candidatura di collaudatore)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1E482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124A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38610230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9976" w14:textId="77777777" w:rsidR="0040289A" w:rsidRDefault="0040289A" w:rsidP="00FD39CF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134B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EC68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1A24A974" w14:textId="77777777" w:rsidTr="00FD39CF"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DABF3" w14:textId="77777777" w:rsidR="0040289A" w:rsidRDefault="0040289A" w:rsidP="00FD39CF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722D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0D94" w14:textId="77777777" w:rsidR="0040289A" w:rsidRDefault="0040289A" w:rsidP="00FD39CF">
            <w:pPr>
              <w:spacing w:line="276" w:lineRule="auto"/>
              <w:jc w:val="center"/>
            </w:pPr>
          </w:p>
        </w:tc>
      </w:tr>
    </w:tbl>
    <w:p w14:paraId="0B8593F2" w14:textId="77777777" w:rsidR="0040289A" w:rsidRDefault="0040289A" w:rsidP="0040289A">
      <w:pPr>
        <w:adjustRightInd w:val="0"/>
        <w:rPr>
          <w:rFonts w:eastAsia="Calibri"/>
        </w:rPr>
      </w:pPr>
    </w:p>
    <w:p w14:paraId="1E89655C" w14:textId="77777777" w:rsidR="0040289A" w:rsidRDefault="0040289A" w:rsidP="0040289A">
      <w:pPr>
        <w:adjustRightInd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180247FA" w14:textId="77777777" w:rsidR="0040289A" w:rsidRDefault="0040289A" w:rsidP="0040289A">
      <w:pPr>
        <w:adjustRightInd w:val="0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</w:t>
      </w:r>
    </w:p>
    <w:p w14:paraId="2A8FF539" w14:textId="77777777" w:rsidR="0040289A" w:rsidRDefault="0040289A" w:rsidP="0040289A">
      <w:pPr>
        <w:spacing w:line="276" w:lineRule="auto"/>
        <w:rPr>
          <w:rFonts w:eastAsia="Calibri"/>
        </w:rPr>
      </w:pPr>
      <w:r>
        <w:rPr>
          <w:rFonts w:eastAsia="Calibri"/>
        </w:rPr>
        <w:t>Catania,  ______________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      Firma _________________________________________</w:t>
      </w:r>
    </w:p>
    <w:p w14:paraId="6FBF5668" w14:textId="77777777" w:rsidR="0040289A" w:rsidRDefault="0040289A" w:rsidP="0040289A">
      <w:pPr>
        <w:spacing w:line="276" w:lineRule="auto"/>
        <w:rPr>
          <w:rFonts w:eastAsia="Calibri"/>
        </w:rPr>
      </w:pPr>
    </w:p>
    <w:p w14:paraId="2DD09C90" w14:textId="627C4392" w:rsidR="00443207" w:rsidRPr="004B6236" w:rsidRDefault="00443207" w:rsidP="004B6236">
      <w:pPr>
        <w:spacing w:line="276" w:lineRule="auto"/>
        <w:rPr>
          <w:rFonts w:eastAsia="Calibri"/>
        </w:rPr>
      </w:pPr>
      <w:bookmarkStart w:id="0" w:name="_GoBack"/>
      <w:bookmarkEnd w:id="0"/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4955A" w14:textId="77777777" w:rsidR="000020A4" w:rsidRDefault="000020A4">
      <w:r>
        <w:separator/>
      </w:r>
    </w:p>
  </w:endnote>
  <w:endnote w:type="continuationSeparator" w:id="0">
    <w:p w14:paraId="467FE226" w14:textId="77777777" w:rsidR="000020A4" w:rsidRDefault="0000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1D287" w14:textId="77777777" w:rsidR="000020A4" w:rsidRDefault="000020A4">
      <w:r>
        <w:separator/>
      </w:r>
    </w:p>
  </w:footnote>
  <w:footnote w:type="continuationSeparator" w:id="0">
    <w:p w14:paraId="0E968D4C" w14:textId="77777777" w:rsidR="000020A4" w:rsidRDefault="00002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0A4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89A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51D33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1</TotalTime>
  <Pages>2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3</cp:revision>
  <cp:lastPrinted>2018-11-08T14:16:00Z</cp:lastPrinted>
  <dcterms:created xsi:type="dcterms:W3CDTF">2022-03-02T17:29:00Z</dcterms:created>
  <dcterms:modified xsi:type="dcterms:W3CDTF">2022-03-02T17:30:00Z</dcterms:modified>
</cp:coreProperties>
</file>